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9C0AF" w14:textId="77777777" w:rsidR="002A2160" w:rsidRPr="00114409" w:rsidRDefault="002A2160" w:rsidP="00315C8F">
      <w:pPr>
        <w:spacing w:line="276" w:lineRule="auto"/>
        <w:jc w:val="right"/>
        <w:rPr>
          <w:rFonts w:ascii="Times New Roman" w:hAnsi="Times New Roman" w:cs="Times New Roman"/>
          <w:sz w:val="22"/>
          <w:szCs w:val="22"/>
          <w:lang w:val="es-MX"/>
        </w:rPr>
      </w:pPr>
      <w:bookmarkStart w:id="0" w:name="_GoBack"/>
      <w:bookmarkEnd w:id="0"/>
    </w:p>
    <w:p w14:paraId="5DC7DE65" w14:textId="24CA2484" w:rsidR="00315C8F" w:rsidRDefault="00315C8F" w:rsidP="00315C8F">
      <w:pPr>
        <w:spacing w:line="276" w:lineRule="auto"/>
        <w:jc w:val="right"/>
        <w:rPr>
          <w:rFonts w:ascii="Times New Roman" w:hAnsi="Times New Roman" w:cs="Times New Roman"/>
          <w:color w:val="FFC000"/>
          <w:sz w:val="23"/>
          <w:szCs w:val="23"/>
          <w:lang w:val="es-MX"/>
        </w:rPr>
      </w:pPr>
      <w:r w:rsidRPr="006C6FE4">
        <w:rPr>
          <w:rFonts w:ascii="Times New Roman" w:hAnsi="Times New Roman" w:cs="Times New Roman"/>
          <w:sz w:val="23"/>
          <w:szCs w:val="23"/>
          <w:lang w:val="es-MX"/>
        </w:rPr>
        <w:t xml:space="preserve">Oficio No. </w:t>
      </w:r>
      <w:r w:rsidRPr="006C6FE4">
        <w:rPr>
          <w:rFonts w:ascii="Times New Roman" w:hAnsi="Times New Roman" w:cs="Times New Roman"/>
          <w:color w:val="FFC000"/>
          <w:sz w:val="23"/>
          <w:szCs w:val="23"/>
          <w:lang w:val="es-MX"/>
        </w:rPr>
        <w:t>0</w:t>
      </w:r>
      <w:r w:rsidR="00AE7D58" w:rsidRPr="006C6FE4">
        <w:rPr>
          <w:rFonts w:ascii="Times New Roman" w:hAnsi="Times New Roman" w:cs="Times New Roman"/>
          <w:color w:val="FFC000"/>
          <w:sz w:val="23"/>
          <w:szCs w:val="23"/>
          <w:lang w:val="es-MX"/>
        </w:rPr>
        <w:t>000</w:t>
      </w:r>
    </w:p>
    <w:p w14:paraId="79E7AF0C" w14:textId="641FEB9B" w:rsidR="0057068C" w:rsidRPr="005C0151" w:rsidRDefault="0057068C" w:rsidP="00315C8F">
      <w:pPr>
        <w:spacing w:line="276" w:lineRule="auto"/>
        <w:jc w:val="right"/>
        <w:rPr>
          <w:rFonts w:ascii="Times New Roman" w:hAnsi="Times New Roman" w:cs="Times New Roman"/>
          <w:sz w:val="23"/>
          <w:szCs w:val="23"/>
          <w:lang w:val="es-MX"/>
        </w:rPr>
      </w:pPr>
      <w:r w:rsidRPr="005C0151">
        <w:rPr>
          <w:rFonts w:ascii="Times New Roman" w:hAnsi="Times New Roman" w:cs="Times New Roman"/>
          <w:sz w:val="23"/>
          <w:szCs w:val="23"/>
          <w:lang w:val="es-MX"/>
        </w:rPr>
        <w:t xml:space="preserve">Asunto: </w:t>
      </w:r>
      <w:r w:rsidR="005C0151" w:rsidRPr="005C0151">
        <w:rPr>
          <w:rFonts w:ascii="Times New Roman" w:hAnsi="Times New Roman" w:cs="Times New Roman"/>
          <w:sz w:val="23"/>
          <w:szCs w:val="23"/>
          <w:lang w:val="es-MX"/>
        </w:rPr>
        <w:t>Constancia de terminación de proyecto de investigación.</w:t>
      </w:r>
    </w:p>
    <w:p w14:paraId="6FF13CC8" w14:textId="521287E9" w:rsidR="00315C8F" w:rsidRPr="006C6FE4" w:rsidRDefault="00315C8F" w:rsidP="00315C8F">
      <w:pPr>
        <w:pStyle w:val="Sinespaciado"/>
        <w:ind w:left="709"/>
        <w:rPr>
          <w:rFonts w:ascii="Times New Roman" w:eastAsia="Arial" w:hAnsi="Times New Roman" w:cs="Times New Roman"/>
          <w:b/>
          <w:color w:val="00000A"/>
          <w:sz w:val="23"/>
          <w:szCs w:val="23"/>
        </w:rPr>
      </w:pPr>
      <w:r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Dr</w:t>
      </w:r>
      <w:r w:rsidR="00EF3DBF"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a</w:t>
      </w:r>
      <w:r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 xml:space="preserve">. </w:t>
      </w:r>
      <w:r w:rsidR="002A2160"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------</w:t>
      </w:r>
    </w:p>
    <w:p w14:paraId="14B5AFE2" w14:textId="1A9E3C76" w:rsidR="00315C8F" w:rsidRPr="006C6FE4" w:rsidRDefault="00315C8F" w:rsidP="00315C8F">
      <w:pPr>
        <w:pStyle w:val="Sinespaciado"/>
        <w:ind w:left="709"/>
        <w:rPr>
          <w:rFonts w:ascii="Times New Roman" w:eastAsia="Arial" w:hAnsi="Times New Roman" w:cs="Times New Roman"/>
          <w:b/>
          <w:color w:val="00000A"/>
          <w:sz w:val="23"/>
          <w:szCs w:val="23"/>
        </w:rPr>
      </w:pPr>
      <w:r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Profesor</w:t>
      </w:r>
      <w:r w:rsidR="00EF3DBF"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a</w:t>
      </w:r>
      <w:r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-Investigador</w:t>
      </w:r>
      <w:r w:rsidR="00EF3DBF"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a</w:t>
      </w:r>
    </w:p>
    <w:p w14:paraId="192921E2" w14:textId="2F9B2F3A" w:rsidR="00315C8F" w:rsidRPr="006C6FE4" w:rsidRDefault="00315C8F" w:rsidP="00315C8F">
      <w:pPr>
        <w:pStyle w:val="Sinespaciado"/>
        <w:ind w:left="709"/>
        <w:rPr>
          <w:rFonts w:ascii="Times New Roman" w:eastAsia="Arial" w:hAnsi="Times New Roman" w:cs="Times New Roman"/>
          <w:b/>
          <w:color w:val="00000A"/>
          <w:sz w:val="23"/>
          <w:szCs w:val="23"/>
        </w:rPr>
      </w:pPr>
      <w:bookmarkStart w:id="1" w:name="_heading=h.gjdgxs"/>
      <w:bookmarkEnd w:id="1"/>
      <w:r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 xml:space="preserve">Instituto de </w:t>
      </w:r>
      <w:r w:rsidR="00EF3DBF" w:rsidRPr="006C6FE4">
        <w:rPr>
          <w:rFonts w:ascii="Times New Roman" w:eastAsia="Arial" w:hAnsi="Times New Roman" w:cs="Times New Roman"/>
          <w:b/>
          <w:color w:val="00000A"/>
          <w:sz w:val="23"/>
          <w:szCs w:val="23"/>
        </w:rPr>
        <w:t>------</w:t>
      </w:r>
    </w:p>
    <w:p w14:paraId="5A059818" w14:textId="77777777" w:rsidR="00315C8F" w:rsidRPr="006C6FE4" w:rsidRDefault="00315C8F" w:rsidP="00315C8F">
      <w:pPr>
        <w:pStyle w:val="Sinespaciado"/>
        <w:ind w:left="709"/>
        <w:rPr>
          <w:rFonts w:ascii="Times New Roman" w:eastAsia="Arial" w:hAnsi="Times New Roman" w:cs="Times New Roman"/>
          <w:color w:val="00000A"/>
          <w:sz w:val="23"/>
          <w:szCs w:val="23"/>
        </w:rPr>
      </w:pPr>
      <w:r w:rsidRPr="006C6FE4">
        <w:rPr>
          <w:rFonts w:ascii="Times New Roman" w:eastAsia="Arial" w:hAnsi="Times New Roman" w:cs="Times New Roman"/>
          <w:color w:val="00000A"/>
          <w:sz w:val="23"/>
          <w:szCs w:val="23"/>
        </w:rPr>
        <w:t>P r e s e n t e</w:t>
      </w:r>
    </w:p>
    <w:p w14:paraId="23A8A504" w14:textId="77777777" w:rsidR="00315C8F" w:rsidRPr="005C0151" w:rsidRDefault="00315C8F" w:rsidP="00315C8F">
      <w:pPr>
        <w:pStyle w:val="Sinespaciado"/>
        <w:ind w:left="709"/>
        <w:rPr>
          <w:rFonts w:ascii="Times New Roman" w:eastAsia="Arial" w:hAnsi="Times New Roman" w:cs="Times New Roman"/>
          <w:color w:val="00000A"/>
          <w:sz w:val="14"/>
          <w:szCs w:val="14"/>
        </w:rPr>
      </w:pPr>
    </w:p>
    <w:p w14:paraId="1F0657FD" w14:textId="0FE0ADB5" w:rsidR="00B76385" w:rsidRDefault="00DE445D" w:rsidP="00315C8F">
      <w:pPr>
        <w:pStyle w:val="Sinespaciado"/>
        <w:ind w:left="709"/>
        <w:jc w:val="both"/>
        <w:rPr>
          <w:rFonts w:ascii="Times New Roman" w:hAnsi="Times New Roman" w:cs="Times New Roman"/>
          <w:sz w:val="23"/>
          <w:szCs w:val="23"/>
        </w:rPr>
      </w:pPr>
      <w:r w:rsidRPr="00DE445D">
        <w:rPr>
          <w:rFonts w:ascii="Times New Roman" w:hAnsi="Times New Roman" w:cs="Times New Roman"/>
          <w:sz w:val="23"/>
          <w:szCs w:val="23"/>
        </w:rPr>
        <w:t>Por este conducto, y con</w:t>
      </w:r>
      <w:r>
        <w:rPr>
          <w:rFonts w:ascii="Times New Roman" w:hAnsi="Times New Roman" w:cs="Times New Roman"/>
          <w:sz w:val="23"/>
          <w:szCs w:val="23"/>
        </w:rPr>
        <w:t xml:space="preserve"> base en el</w:t>
      </w:r>
      <w:r w:rsidRPr="00DE445D">
        <w:rPr>
          <w:rFonts w:ascii="Times New Roman" w:hAnsi="Times New Roman" w:cs="Times New Roman"/>
          <w:sz w:val="23"/>
          <w:szCs w:val="23"/>
        </w:rPr>
        <w:t xml:space="preserve"> Informe Final presentado ante esta Dirección, se hace </w:t>
      </w:r>
      <w:r w:rsidRPr="00A22F76">
        <w:rPr>
          <w:rFonts w:ascii="Times New Roman" w:hAnsi="Times New Roman" w:cs="Times New Roman"/>
          <w:b/>
          <w:bCs/>
          <w:sz w:val="23"/>
          <w:szCs w:val="23"/>
        </w:rPr>
        <w:t>constar</w:t>
      </w:r>
      <w:r w:rsidRPr="00DE445D">
        <w:rPr>
          <w:rFonts w:ascii="Times New Roman" w:hAnsi="Times New Roman" w:cs="Times New Roman"/>
          <w:sz w:val="23"/>
          <w:szCs w:val="23"/>
        </w:rPr>
        <w:t xml:space="preserve"> que el proyecto de investigación cuyos datos</w:t>
      </w:r>
      <w:r w:rsidR="00A22F76">
        <w:rPr>
          <w:rFonts w:ascii="Times New Roman" w:hAnsi="Times New Roman" w:cs="Times New Roman"/>
          <w:sz w:val="23"/>
          <w:szCs w:val="23"/>
        </w:rPr>
        <w:t xml:space="preserve"> registrados</w:t>
      </w:r>
      <w:r w:rsidRPr="00DE445D">
        <w:rPr>
          <w:rFonts w:ascii="Times New Roman" w:hAnsi="Times New Roman" w:cs="Times New Roman"/>
          <w:sz w:val="23"/>
          <w:szCs w:val="23"/>
        </w:rPr>
        <w:t xml:space="preserve"> se describen a continuación </w:t>
      </w:r>
      <w:r w:rsidRPr="00DE445D">
        <w:rPr>
          <w:rFonts w:ascii="Times New Roman" w:hAnsi="Times New Roman" w:cs="Times New Roman"/>
          <w:b/>
          <w:bCs/>
          <w:sz w:val="23"/>
          <w:szCs w:val="23"/>
        </w:rPr>
        <w:t>ha sido concluido satisfactoriamente</w:t>
      </w:r>
      <w:r w:rsidRPr="00DE445D">
        <w:rPr>
          <w:rFonts w:ascii="Times New Roman" w:hAnsi="Times New Roman" w:cs="Times New Roman"/>
          <w:sz w:val="23"/>
          <w:szCs w:val="23"/>
        </w:rPr>
        <w:t>.</w:t>
      </w:r>
    </w:p>
    <w:p w14:paraId="1075EFF3" w14:textId="77777777" w:rsidR="00DE445D" w:rsidRPr="00DE445D" w:rsidRDefault="00DE445D" w:rsidP="00315C8F">
      <w:pPr>
        <w:pStyle w:val="Sinespaciado"/>
        <w:ind w:left="70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aconcuadrcula"/>
        <w:tblW w:w="9928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7"/>
        <w:gridCol w:w="7371"/>
      </w:tblGrid>
      <w:tr w:rsidR="00B76385" w:rsidRPr="002A29F1" w14:paraId="6FDF1B81" w14:textId="77777777" w:rsidTr="00DE445D">
        <w:tc>
          <w:tcPr>
            <w:tcW w:w="2557" w:type="dxa"/>
          </w:tcPr>
          <w:p w14:paraId="1409AA81" w14:textId="4BBD0C7F" w:rsidR="00176A6F" w:rsidRDefault="00176A6F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Nombre del proyecto:</w:t>
            </w:r>
          </w:p>
          <w:p w14:paraId="2E9541A6" w14:textId="5D3C6280" w:rsidR="00091A66" w:rsidRDefault="00091A66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Línea de Investigación</w:t>
            </w:r>
            <w:r w:rsidR="00F36396">
              <w:rPr>
                <w:rFonts w:ascii="Times New Roman" w:hAnsi="Times New Roman" w:cs="Times New Roman"/>
                <w:sz w:val="23"/>
                <w:szCs w:val="23"/>
              </w:rPr>
              <w:t xml:space="preserve"> e </w:t>
            </w:r>
            <w:r w:rsidR="006C6FE4">
              <w:rPr>
                <w:rFonts w:ascii="Times New Roman" w:hAnsi="Times New Roman" w:cs="Times New Roman"/>
                <w:sz w:val="23"/>
                <w:szCs w:val="23"/>
              </w:rPr>
              <w:t>I</w:t>
            </w:r>
            <w:r w:rsidR="00F36396">
              <w:rPr>
                <w:rFonts w:ascii="Times New Roman" w:hAnsi="Times New Roman" w:cs="Times New Roman"/>
                <w:sz w:val="23"/>
                <w:szCs w:val="23"/>
              </w:rPr>
              <w:t xml:space="preserve">ncidencia </w:t>
            </w:r>
            <w:r w:rsidR="006C6FE4">
              <w:rPr>
                <w:rFonts w:ascii="Times New Roman" w:hAnsi="Times New Roman" w:cs="Times New Roman"/>
                <w:sz w:val="23"/>
                <w:szCs w:val="23"/>
              </w:rPr>
              <w:t>S</w:t>
            </w:r>
            <w:r w:rsidR="00F36396">
              <w:rPr>
                <w:rFonts w:ascii="Times New Roman" w:hAnsi="Times New Roman" w:cs="Times New Roman"/>
                <w:sz w:val="23"/>
                <w:szCs w:val="23"/>
              </w:rPr>
              <w:t>ocial:</w:t>
            </w:r>
          </w:p>
          <w:p w14:paraId="733BE98C" w14:textId="0D97CFC0" w:rsidR="00B76385" w:rsidRPr="00920353" w:rsidRDefault="00B76385" w:rsidP="00DE445D">
            <w:pPr>
              <w:pStyle w:val="Sinespaciado"/>
              <w:spacing w:line="252" w:lineRule="auto"/>
              <w:ind w:left="287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920353">
              <w:rPr>
                <w:rFonts w:ascii="Times New Roman" w:hAnsi="Times New Roman" w:cs="Times New Roman"/>
                <w:sz w:val="23"/>
                <w:szCs w:val="23"/>
              </w:rPr>
              <w:t>Folio de registro:</w:t>
            </w:r>
          </w:p>
          <w:p w14:paraId="5C7B9A37" w14:textId="77777777" w:rsidR="00B76385" w:rsidRPr="00920353" w:rsidRDefault="00B76385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920353">
              <w:rPr>
                <w:rFonts w:ascii="Times New Roman" w:hAnsi="Times New Roman" w:cs="Times New Roman"/>
                <w:sz w:val="23"/>
                <w:szCs w:val="23"/>
              </w:rPr>
              <w:t>Responsable</w:t>
            </w:r>
            <w:r w:rsidRPr="00920353">
              <w:rPr>
                <w:rFonts w:ascii="Times New Roman" w:hAnsi="Times New Roman" w:cs="Times New Roman"/>
                <w:bCs/>
                <w:sz w:val="23"/>
                <w:szCs w:val="23"/>
              </w:rPr>
              <w:t>:</w:t>
            </w:r>
          </w:p>
          <w:p w14:paraId="0CD821A6" w14:textId="354B5F61" w:rsidR="00B76385" w:rsidRPr="00920353" w:rsidRDefault="00B76385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920353">
              <w:rPr>
                <w:rFonts w:ascii="Times New Roman" w:hAnsi="Times New Roman" w:cs="Times New Roman"/>
                <w:sz w:val="23"/>
                <w:szCs w:val="23"/>
              </w:rPr>
              <w:t>Colaborador</w:t>
            </w:r>
            <w:r w:rsidR="00176A6F">
              <w:rPr>
                <w:rFonts w:ascii="Times New Roman" w:hAnsi="Times New Roman" w:cs="Times New Roman"/>
                <w:sz w:val="23"/>
                <w:szCs w:val="23"/>
              </w:rPr>
              <w:t>as(</w:t>
            </w:r>
            <w:r w:rsidRPr="00920353">
              <w:rPr>
                <w:rFonts w:ascii="Times New Roman" w:hAnsi="Times New Roman" w:cs="Times New Roman"/>
                <w:sz w:val="23"/>
                <w:szCs w:val="23"/>
              </w:rPr>
              <w:t>es</w:t>
            </w:r>
            <w:r w:rsidR="00176A6F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920353">
              <w:rPr>
                <w:rFonts w:ascii="Times New Roman" w:hAnsi="Times New Roman" w:cs="Times New Roman"/>
                <w:bCs/>
                <w:sz w:val="23"/>
                <w:szCs w:val="23"/>
              </w:rPr>
              <w:t>:</w:t>
            </w:r>
          </w:p>
          <w:p w14:paraId="5A8FA5D5" w14:textId="77777777" w:rsidR="00B76385" w:rsidRPr="00920353" w:rsidRDefault="00B76385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17B3587D" w14:textId="77777777" w:rsidR="00B76385" w:rsidRPr="00920353" w:rsidRDefault="00B76385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920353">
              <w:rPr>
                <w:rFonts w:ascii="Times New Roman" w:hAnsi="Times New Roman" w:cs="Times New Roman"/>
                <w:sz w:val="23"/>
                <w:szCs w:val="23"/>
              </w:rPr>
              <w:t>Duración del proyecto:</w:t>
            </w:r>
          </w:p>
          <w:p w14:paraId="565660AA" w14:textId="77777777" w:rsidR="00B76385" w:rsidRPr="00920353" w:rsidRDefault="00B76385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920353">
              <w:rPr>
                <w:rFonts w:ascii="Times New Roman" w:hAnsi="Times New Roman" w:cs="Times New Roman"/>
                <w:sz w:val="23"/>
                <w:szCs w:val="23"/>
              </w:rPr>
              <w:t>Fecha de registro:</w:t>
            </w:r>
          </w:p>
          <w:p w14:paraId="6C65EE46" w14:textId="77777777" w:rsidR="002A2160" w:rsidRDefault="002A2160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AC74EDF" w14:textId="6092FA10" w:rsidR="00B76385" w:rsidRPr="00920353" w:rsidRDefault="002A29F1" w:rsidP="00C37391">
            <w:pPr>
              <w:pStyle w:val="Sinespaciado"/>
              <w:spacing w:line="252" w:lineRule="auto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Fecha de entrega del Informe Final</w:t>
            </w:r>
            <w:r w:rsidR="00B76385" w:rsidRPr="00920353">
              <w:rPr>
                <w:rFonts w:ascii="Times New Roman" w:hAnsi="Times New Roman" w:cs="Times New Roman"/>
                <w:sz w:val="23"/>
                <w:szCs w:val="23"/>
              </w:rPr>
              <w:t>:</w:t>
            </w:r>
          </w:p>
        </w:tc>
        <w:tc>
          <w:tcPr>
            <w:tcW w:w="7371" w:type="dxa"/>
          </w:tcPr>
          <w:p w14:paraId="5B29972E" w14:textId="6BDBAF6F" w:rsidR="00B76385" w:rsidRDefault="00176A6F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</w:pPr>
            <w:r w:rsidRPr="00176A6F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Nombre del proyecto</w:t>
            </w:r>
            <w:r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.</w:t>
            </w:r>
          </w:p>
          <w:p w14:paraId="65E63646" w14:textId="77777777" w:rsidR="00091A66" w:rsidRDefault="00091A66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</w:pPr>
          </w:p>
          <w:p w14:paraId="0926B39E" w14:textId="7AA5EBD1" w:rsidR="00F36396" w:rsidRDefault="002A29F1" w:rsidP="00176A6F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Líneas</w:t>
            </w:r>
          </w:p>
          <w:p w14:paraId="65999534" w14:textId="68F1390E" w:rsidR="00B76385" w:rsidRDefault="00176A6F" w:rsidP="00176A6F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Folio del proyecto.</w:t>
            </w:r>
          </w:p>
          <w:p w14:paraId="67EC7CD9" w14:textId="4A13ED72" w:rsidR="00176A6F" w:rsidRPr="00176A6F" w:rsidRDefault="00176A6F" w:rsidP="00176A6F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Nombre</w:t>
            </w:r>
            <w:r w:rsid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 xml:space="preserve"> completo</w:t>
            </w:r>
            <w:r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 xml:space="preserve"> y adscripción.</w:t>
            </w:r>
          </w:p>
          <w:p w14:paraId="4FFDCF65" w14:textId="13728005" w:rsidR="00B76385" w:rsidRPr="002A2160" w:rsidRDefault="002A2160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Cs/>
                <w:color w:val="FFC000"/>
                <w:sz w:val="23"/>
                <w:szCs w:val="23"/>
              </w:rPr>
            </w:pP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Nombres completos e instituciones de adscripción.</w:t>
            </w:r>
          </w:p>
          <w:p w14:paraId="3C1FCE29" w14:textId="77777777" w:rsidR="002A2160" w:rsidRDefault="002A2160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E103798" w14:textId="59B0D340" w:rsidR="00B76385" w:rsidRPr="00AE1BCD" w:rsidRDefault="002A2160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sz w:val="23"/>
                <w:szCs w:val="23"/>
              </w:rPr>
            </w:pP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día</w:t>
            </w:r>
            <w:r w:rsidR="00AE7D58"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/</w:t>
            </w: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mes</w:t>
            </w:r>
            <w:r w:rsidR="00B76385"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/</w:t>
            </w: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año</w:t>
            </w:r>
            <w:r w:rsidR="00B76385" w:rsidRPr="00AE1BCD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B76385" w:rsidRPr="00AE1BCD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a</w:t>
            </w:r>
            <w:r w:rsidR="00AE7D58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l </w:t>
            </w: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día</w:t>
            </w:r>
            <w:r w:rsidR="00B76385"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/</w:t>
            </w: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mes</w:t>
            </w:r>
            <w:r w:rsidR="00B76385"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/</w:t>
            </w: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año.</w:t>
            </w:r>
          </w:p>
          <w:p w14:paraId="4433B0D6" w14:textId="77777777" w:rsidR="002A2160" w:rsidRDefault="002A2160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</w:pP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día/mes/año</w:t>
            </w:r>
            <w:r w:rsidRPr="00AE1BCD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(fecha en que la jefatura de investigación registra el proyecto, debe ser anterior al inicio del proyecto)</w:t>
            </w:r>
            <w:r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.</w:t>
            </w:r>
          </w:p>
          <w:p w14:paraId="4EBF524D" w14:textId="77777777" w:rsidR="00B76385" w:rsidRPr="002A29F1" w:rsidRDefault="00B76385" w:rsidP="00C3739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24230E0F" w14:textId="1D3ED638" w:rsidR="002A29F1" w:rsidRPr="00AE1BCD" w:rsidRDefault="002A29F1" w:rsidP="002A29F1">
            <w:pPr>
              <w:pStyle w:val="Sinespaciado"/>
              <w:spacing w:line="252" w:lineRule="auto"/>
              <w:ind w:left="13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160">
              <w:rPr>
                <w:rFonts w:ascii="Times New Roman" w:hAnsi="Times New Roman" w:cs="Times New Roman"/>
                <w:b/>
                <w:color w:val="FFC000"/>
                <w:sz w:val="23"/>
                <w:szCs w:val="23"/>
              </w:rPr>
              <w:t>día/mes/año</w:t>
            </w:r>
          </w:p>
        </w:tc>
      </w:tr>
    </w:tbl>
    <w:p w14:paraId="1DCF432A" w14:textId="77777777" w:rsidR="002A2160" w:rsidRPr="005C0151" w:rsidRDefault="002A2160" w:rsidP="00315C8F">
      <w:pPr>
        <w:pStyle w:val="Sinespaciado"/>
        <w:ind w:left="709"/>
        <w:jc w:val="both"/>
        <w:rPr>
          <w:rFonts w:ascii="Times New Roman" w:hAnsi="Times New Roman" w:cs="Times New Roman"/>
          <w:sz w:val="14"/>
          <w:szCs w:val="14"/>
        </w:rPr>
      </w:pPr>
    </w:p>
    <w:p w14:paraId="74D830EE" w14:textId="2DB542EE" w:rsidR="002A29F1" w:rsidRDefault="00DE445D" w:rsidP="00A22F76">
      <w:pPr>
        <w:pStyle w:val="Sinespaciado"/>
        <w:spacing w:line="276" w:lineRule="auto"/>
        <w:ind w:left="709"/>
        <w:jc w:val="both"/>
        <w:rPr>
          <w:rFonts w:ascii="Times New Roman" w:hAnsi="Times New Roman" w:cs="Times New Roman"/>
          <w:sz w:val="23"/>
          <w:szCs w:val="23"/>
        </w:rPr>
      </w:pPr>
      <w:r w:rsidRPr="00DE445D">
        <w:rPr>
          <w:rFonts w:ascii="Times New Roman" w:hAnsi="Times New Roman" w:cs="Times New Roman"/>
          <w:sz w:val="23"/>
          <w:szCs w:val="23"/>
        </w:rPr>
        <w:t>Derivado del análisis del Informe Final, esta Dirección verificó el cumplimiento de los objetivos, actividades y productos comprometidos</w:t>
      </w:r>
      <w:r w:rsidR="00A22F76">
        <w:rPr>
          <w:rFonts w:ascii="Times New Roman" w:hAnsi="Times New Roman" w:cs="Times New Roman"/>
          <w:sz w:val="23"/>
          <w:szCs w:val="23"/>
        </w:rPr>
        <w:t xml:space="preserve">, </w:t>
      </w:r>
      <w:r w:rsidRPr="00DE445D">
        <w:rPr>
          <w:rFonts w:ascii="Times New Roman" w:hAnsi="Times New Roman" w:cs="Times New Roman"/>
          <w:sz w:val="23"/>
          <w:szCs w:val="23"/>
        </w:rPr>
        <w:t>así como el logro de las metas establecidas durante el periodo de ejecución, entre las que destacan:</w:t>
      </w:r>
    </w:p>
    <w:p w14:paraId="6D7D5A8A" w14:textId="0DC606AE" w:rsidR="00DE445D" w:rsidRPr="00DE445D" w:rsidRDefault="00DE445D" w:rsidP="00A22F76">
      <w:pPr>
        <w:pStyle w:val="Sinespaciado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FFC000"/>
          <w:sz w:val="23"/>
          <w:szCs w:val="23"/>
        </w:rPr>
      </w:pPr>
      <w:r w:rsidRPr="00DE445D">
        <w:rPr>
          <w:rFonts w:ascii="Times New Roman" w:hAnsi="Times New Roman" w:cs="Times New Roman"/>
          <w:color w:val="FFC000"/>
          <w:sz w:val="23"/>
          <w:szCs w:val="23"/>
        </w:rPr>
        <w:t>Meta o producto 1.</w:t>
      </w:r>
    </w:p>
    <w:p w14:paraId="7D07577D" w14:textId="00FB0061" w:rsidR="00DE445D" w:rsidRPr="00DE445D" w:rsidRDefault="00DE445D" w:rsidP="00A22F76">
      <w:pPr>
        <w:pStyle w:val="Sinespaciado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FFC000"/>
          <w:sz w:val="23"/>
          <w:szCs w:val="23"/>
        </w:rPr>
      </w:pPr>
      <w:r w:rsidRPr="00DE445D">
        <w:rPr>
          <w:rFonts w:ascii="Times New Roman" w:hAnsi="Times New Roman" w:cs="Times New Roman"/>
          <w:color w:val="FFC000"/>
          <w:sz w:val="23"/>
          <w:szCs w:val="23"/>
        </w:rPr>
        <w:t>Meta o producto 2.</w:t>
      </w:r>
    </w:p>
    <w:p w14:paraId="43B0C99F" w14:textId="77777777" w:rsidR="00DE445D" w:rsidRPr="00A22F76" w:rsidRDefault="00DE445D" w:rsidP="00315C8F">
      <w:pPr>
        <w:pStyle w:val="Sinespaciado"/>
        <w:ind w:left="709"/>
        <w:jc w:val="both"/>
        <w:rPr>
          <w:rFonts w:ascii="Times New Roman" w:hAnsi="Times New Roman" w:cs="Times New Roman"/>
          <w:sz w:val="18"/>
          <w:szCs w:val="18"/>
        </w:rPr>
      </w:pPr>
    </w:p>
    <w:p w14:paraId="3D8079BA" w14:textId="37468C1D" w:rsidR="002A29F1" w:rsidRDefault="00DE445D" w:rsidP="00DE445D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Calibri" w:hAnsi="Times New Roman" w:cs="Times New Roman"/>
          <w:sz w:val="23"/>
          <w:szCs w:val="23"/>
          <w:lang w:val="es-MX" w:eastAsia="es-MX"/>
        </w:rPr>
      </w:pPr>
      <w:r w:rsidRPr="00DE445D">
        <w:rPr>
          <w:rFonts w:ascii="Times New Roman" w:eastAsia="Calibri" w:hAnsi="Times New Roman" w:cs="Times New Roman"/>
          <w:sz w:val="23"/>
          <w:szCs w:val="23"/>
          <w:lang w:val="es-MX" w:eastAsia="es-MX"/>
        </w:rPr>
        <w:t>Se expide la presente</w:t>
      </w:r>
      <w:r>
        <w:rPr>
          <w:rFonts w:ascii="Times New Roman" w:eastAsia="Calibri" w:hAnsi="Times New Roman" w:cs="Times New Roman"/>
          <w:sz w:val="23"/>
          <w:szCs w:val="23"/>
          <w:lang w:val="es-MX" w:eastAsia="es-MX"/>
        </w:rPr>
        <w:t xml:space="preserve">, </w:t>
      </w:r>
      <w:r w:rsidRPr="00DE445D">
        <w:rPr>
          <w:rFonts w:ascii="Times New Roman" w:eastAsia="Calibri" w:hAnsi="Times New Roman" w:cs="Times New Roman"/>
          <w:sz w:val="23"/>
          <w:szCs w:val="23"/>
          <w:lang w:val="es-MX" w:eastAsia="es-MX"/>
        </w:rPr>
        <w:t xml:space="preserve">para los fines </w:t>
      </w:r>
      <w:r w:rsidR="00A22F76">
        <w:rPr>
          <w:rFonts w:ascii="Times New Roman" w:eastAsia="Calibri" w:hAnsi="Times New Roman" w:cs="Times New Roman"/>
          <w:sz w:val="23"/>
          <w:szCs w:val="23"/>
          <w:lang w:val="es-MX" w:eastAsia="es-MX"/>
        </w:rPr>
        <w:t>q</w:t>
      </w:r>
      <w:r w:rsidRPr="00DE445D">
        <w:rPr>
          <w:rFonts w:ascii="Times New Roman" w:eastAsia="Calibri" w:hAnsi="Times New Roman" w:cs="Times New Roman"/>
          <w:sz w:val="23"/>
          <w:szCs w:val="23"/>
          <w:lang w:val="es-MX" w:eastAsia="es-MX"/>
        </w:rPr>
        <w:t xml:space="preserve">ue </w:t>
      </w:r>
      <w:r w:rsidR="00A22F76">
        <w:rPr>
          <w:rFonts w:ascii="Times New Roman" w:eastAsia="Calibri" w:hAnsi="Times New Roman" w:cs="Times New Roman"/>
          <w:sz w:val="23"/>
          <w:szCs w:val="23"/>
          <w:lang w:val="es-MX" w:eastAsia="es-MX"/>
        </w:rPr>
        <w:t xml:space="preserve">al profesor(a)-Investigador(a) </w:t>
      </w:r>
      <w:r w:rsidRPr="00DE445D">
        <w:rPr>
          <w:rFonts w:ascii="Times New Roman" w:eastAsia="Calibri" w:hAnsi="Times New Roman" w:cs="Times New Roman"/>
          <w:sz w:val="23"/>
          <w:szCs w:val="23"/>
          <w:lang w:val="es-MX" w:eastAsia="es-MX"/>
        </w:rPr>
        <w:t>estime convenientes.</w:t>
      </w:r>
    </w:p>
    <w:p w14:paraId="6DB46DC6" w14:textId="77777777" w:rsidR="002A29F1" w:rsidRPr="006C6FE4" w:rsidRDefault="002A29F1" w:rsidP="002A29F1">
      <w:pPr>
        <w:pBdr>
          <w:top w:val="nil"/>
          <w:left w:val="nil"/>
          <w:bottom w:val="nil"/>
          <w:right w:val="nil"/>
          <w:between w:val="nil"/>
        </w:pBdr>
        <w:ind w:left="709"/>
        <w:rPr>
          <w:rFonts w:ascii="Times New Roman" w:hAnsi="Times New Roman" w:cs="Times New Roman"/>
          <w:color w:val="000000"/>
          <w:sz w:val="18"/>
          <w:szCs w:val="18"/>
          <w:lang w:val="es-MX"/>
        </w:rPr>
      </w:pPr>
    </w:p>
    <w:p w14:paraId="4D76DAA1" w14:textId="77777777" w:rsidR="00315C8F" w:rsidRPr="006C6FE4" w:rsidRDefault="00315C8F" w:rsidP="006C6FE4">
      <w:pPr>
        <w:pStyle w:val="Sinespaciado"/>
        <w:ind w:left="709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C6FE4">
        <w:rPr>
          <w:rFonts w:ascii="Times New Roman" w:hAnsi="Times New Roman" w:cs="Times New Roman"/>
          <w:b/>
          <w:sz w:val="23"/>
          <w:szCs w:val="23"/>
        </w:rPr>
        <w:t>A t e n t a m e n t e</w:t>
      </w:r>
    </w:p>
    <w:p w14:paraId="63AE1FF6" w14:textId="77777777" w:rsidR="00315C8F" w:rsidRPr="006C6FE4" w:rsidRDefault="00315C8F" w:rsidP="006C6FE4">
      <w:pPr>
        <w:pStyle w:val="Sinespaciado"/>
        <w:ind w:left="709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C6FE4">
        <w:rPr>
          <w:rFonts w:ascii="Times New Roman" w:hAnsi="Times New Roman" w:cs="Times New Roman"/>
          <w:b/>
          <w:sz w:val="23"/>
          <w:szCs w:val="23"/>
        </w:rPr>
        <w:t>“</w:t>
      </w:r>
      <w:r w:rsidRPr="006C6FE4">
        <w:rPr>
          <w:rFonts w:ascii="Times New Roman" w:hAnsi="Times New Roman" w:cs="Times New Roman"/>
          <w:b/>
          <w:i/>
          <w:sz w:val="23"/>
          <w:szCs w:val="23"/>
        </w:rPr>
        <w:t>Labor et Sapientia, Libertas”</w:t>
      </w:r>
    </w:p>
    <w:p w14:paraId="2A0D1987" w14:textId="77777777" w:rsidR="00315C8F" w:rsidRPr="006C6FE4" w:rsidRDefault="00315C8F" w:rsidP="006C6FE4">
      <w:pPr>
        <w:pStyle w:val="Sinespaciado"/>
        <w:ind w:left="709"/>
        <w:jc w:val="center"/>
        <w:rPr>
          <w:rFonts w:ascii="Times New Roman" w:hAnsi="Times New Roman" w:cs="Times New Roman"/>
          <w:sz w:val="23"/>
          <w:szCs w:val="23"/>
        </w:rPr>
      </w:pPr>
      <w:r w:rsidRPr="006C6FE4">
        <w:rPr>
          <w:rFonts w:ascii="Times New Roman" w:hAnsi="Times New Roman" w:cs="Times New Roman"/>
          <w:sz w:val="23"/>
          <w:szCs w:val="23"/>
        </w:rPr>
        <w:t>Heroica Cd. de Huajuapan de León, Oaxaca</w:t>
      </w:r>
    </w:p>
    <w:p w14:paraId="53991EDE" w14:textId="2C647645" w:rsidR="00315C8F" w:rsidRPr="00735602" w:rsidRDefault="0071586C" w:rsidP="006C6FE4">
      <w:pPr>
        <w:pStyle w:val="Sinespaciado"/>
        <w:ind w:left="709"/>
        <w:jc w:val="center"/>
        <w:rPr>
          <w:rFonts w:ascii="Times New Roman" w:hAnsi="Times New Roman" w:cs="Times New Roman"/>
          <w:sz w:val="23"/>
          <w:szCs w:val="23"/>
        </w:rPr>
      </w:pPr>
      <w:r w:rsidRPr="0071586C">
        <w:rPr>
          <w:rFonts w:ascii="Times New Roman" w:hAnsi="Times New Roman" w:cs="Times New Roman"/>
          <w:sz w:val="23"/>
          <w:szCs w:val="23"/>
          <w:highlight w:val="yellow"/>
        </w:rPr>
        <w:t>--</w:t>
      </w:r>
      <w:r w:rsidR="00315C8F" w:rsidRPr="00735602">
        <w:rPr>
          <w:rFonts w:ascii="Times New Roman" w:hAnsi="Times New Roman" w:cs="Times New Roman"/>
          <w:sz w:val="23"/>
          <w:szCs w:val="23"/>
        </w:rPr>
        <w:t xml:space="preserve"> de </w:t>
      </w:r>
      <w:r w:rsidRPr="0071586C">
        <w:rPr>
          <w:rFonts w:ascii="Times New Roman" w:hAnsi="Times New Roman" w:cs="Times New Roman"/>
          <w:sz w:val="23"/>
          <w:szCs w:val="23"/>
          <w:highlight w:val="yellow"/>
        </w:rPr>
        <w:t>------------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315C8F" w:rsidRPr="00735602">
        <w:rPr>
          <w:rFonts w:ascii="Times New Roman" w:hAnsi="Times New Roman" w:cs="Times New Roman"/>
          <w:sz w:val="23"/>
          <w:szCs w:val="23"/>
        </w:rPr>
        <w:t>de 2026</w:t>
      </w:r>
    </w:p>
    <w:p w14:paraId="344207C9" w14:textId="77777777" w:rsidR="00315C8F" w:rsidRPr="006C6FE4" w:rsidRDefault="00315C8F" w:rsidP="00315C8F">
      <w:pPr>
        <w:pStyle w:val="Sinespaciado"/>
        <w:ind w:left="709"/>
        <w:jc w:val="center"/>
        <w:rPr>
          <w:rFonts w:ascii="Times New Roman" w:hAnsi="Times New Roman" w:cs="Times New Roman"/>
          <w:sz w:val="23"/>
          <w:szCs w:val="23"/>
        </w:rPr>
      </w:pPr>
    </w:p>
    <w:p w14:paraId="59578F35" w14:textId="77777777" w:rsidR="00315C8F" w:rsidRPr="006C6FE4" w:rsidRDefault="00315C8F" w:rsidP="00315C8F">
      <w:pPr>
        <w:pStyle w:val="Sinespaciado"/>
        <w:ind w:left="709"/>
        <w:jc w:val="center"/>
        <w:rPr>
          <w:rFonts w:ascii="Times New Roman" w:hAnsi="Times New Roman" w:cs="Times New Roman"/>
          <w:sz w:val="23"/>
          <w:szCs w:val="23"/>
        </w:rPr>
      </w:pPr>
    </w:p>
    <w:p w14:paraId="0F1DC2F7" w14:textId="7394DF02" w:rsidR="00315C8F" w:rsidRPr="006C6FE4" w:rsidRDefault="00315C8F" w:rsidP="00315C8F">
      <w:pPr>
        <w:pStyle w:val="Sinespaciado"/>
        <w:ind w:left="709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6C6FE4">
        <w:rPr>
          <w:rFonts w:ascii="Times New Roman" w:hAnsi="Times New Roman" w:cs="Times New Roman"/>
          <w:bCs/>
          <w:sz w:val="23"/>
          <w:szCs w:val="23"/>
        </w:rPr>
        <w:t>Dr</w:t>
      </w:r>
      <w:r w:rsidR="00EF3DBF" w:rsidRPr="006C6FE4">
        <w:rPr>
          <w:rFonts w:ascii="Times New Roman" w:hAnsi="Times New Roman" w:cs="Times New Roman"/>
          <w:bCs/>
          <w:sz w:val="23"/>
          <w:szCs w:val="23"/>
        </w:rPr>
        <w:t>a</w:t>
      </w:r>
      <w:r w:rsidRPr="006C6FE4">
        <w:rPr>
          <w:rFonts w:ascii="Times New Roman" w:hAnsi="Times New Roman" w:cs="Times New Roman"/>
          <w:bCs/>
          <w:sz w:val="23"/>
          <w:szCs w:val="23"/>
        </w:rPr>
        <w:t>.</w:t>
      </w:r>
      <w:r w:rsidR="00AE7D58" w:rsidRPr="006C6FE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AE7D58" w:rsidRPr="00735602">
        <w:rPr>
          <w:rFonts w:ascii="Times New Roman" w:hAnsi="Times New Roman" w:cs="Times New Roman"/>
          <w:bCs/>
          <w:color w:val="FFC000"/>
          <w:sz w:val="23"/>
          <w:szCs w:val="23"/>
        </w:rPr>
        <w:t>---------------</w:t>
      </w:r>
    </w:p>
    <w:p w14:paraId="03CD47FD" w14:textId="021F353E" w:rsidR="00315C8F" w:rsidRPr="006C6FE4" w:rsidRDefault="00AF015A" w:rsidP="00315C8F">
      <w:pPr>
        <w:pStyle w:val="Sinespaciado"/>
        <w:ind w:left="709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E510CA">
        <w:rPr>
          <w:rFonts w:ascii="Times New Roman" w:hAnsi="Times New Roman" w:cs="Times New Roman"/>
          <w:bCs/>
          <w:sz w:val="23"/>
          <w:szCs w:val="23"/>
        </w:rPr>
        <w:t>Director(a)</w:t>
      </w:r>
      <w:r w:rsidR="00315C8F" w:rsidRPr="00E510CA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315C8F" w:rsidRPr="006C6FE4">
        <w:rPr>
          <w:rFonts w:ascii="Times New Roman" w:hAnsi="Times New Roman" w:cs="Times New Roman"/>
          <w:bCs/>
          <w:sz w:val="23"/>
          <w:szCs w:val="23"/>
        </w:rPr>
        <w:t xml:space="preserve">del Instituto de </w:t>
      </w:r>
      <w:r w:rsidR="00EF3DBF" w:rsidRPr="00735602">
        <w:rPr>
          <w:rFonts w:ascii="Times New Roman" w:hAnsi="Times New Roman" w:cs="Times New Roman"/>
          <w:bCs/>
          <w:color w:val="FFC000"/>
          <w:sz w:val="23"/>
          <w:szCs w:val="23"/>
        </w:rPr>
        <w:t>--------</w:t>
      </w:r>
    </w:p>
    <w:p w14:paraId="61C86E03" w14:textId="77777777" w:rsidR="00315C8F" w:rsidRDefault="00315C8F" w:rsidP="00315C8F">
      <w:pPr>
        <w:pStyle w:val="Sinespaciado"/>
        <w:ind w:left="709"/>
        <w:jc w:val="center"/>
        <w:rPr>
          <w:rFonts w:ascii="Times New Roman" w:hAnsi="Times New Roman" w:cs="Times New Roman"/>
        </w:rPr>
      </w:pPr>
    </w:p>
    <w:p w14:paraId="6B668734" w14:textId="0A949A11" w:rsidR="006C6FE4" w:rsidRPr="00114409" w:rsidRDefault="006C6FE4" w:rsidP="00315C8F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hAnsi="Times New Roman" w:cs="Times New Roman"/>
          <w:sz w:val="16"/>
          <w:szCs w:val="16"/>
          <w:lang w:val="es-MX"/>
        </w:rPr>
      </w:pPr>
      <w:r w:rsidRPr="00114409">
        <w:rPr>
          <w:rFonts w:ascii="Times New Roman" w:hAnsi="Times New Roman" w:cs="Times New Roman"/>
          <w:sz w:val="16"/>
          <w:szCs w:val="16"/>
          <w:lang w:val="es-MX"/>
        </w:rPr>
        <w:t xml:space="preserve">C. c. p. </w:t>
      </w:r>
      <w:r w:rsidRPr="00114409">
        <w:rPr>
          <w:rFonts w:ascii="Times New Roman" w:eastAsia="Calibri" w:hAnsi="Times New Roman" w:cs="Times New Roman"/>
          <w:sz w:val="16"/>
          <w:szCs w:val="16"/>
          <w:lang w:val="es-MX" w:eastAsia="es-MX"/>
        </w:rPr>
        <w:t>Dra. Silvia Reyes Mora - Vice-Rectora Académica. Para su conocimiento.</w:t>
      </w:r>
    </w:p>
    <w:p w14:paraId="65033AA4" w14:textId="2B6C1D9D" w:rsidR="006C6FE4" w:rsidRPr="00114409" w:rsidRDefault="00315C8F" w:rsidP="006C6FE4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Calibri" w:hAnsi="Times New Roman" w:cs="Times New Roman"/>
          <w:sz w:val="16"/>
          <w:szCs w:val="16"/>
          <w:lang w:val="es-MX" w:eastAsia="es-MX"/>
        </w:rPr>
      </w:pPr>
      <w:r w:rsidRPr="00114409">
        <w:rPr>
          <w:rFonts w:ascii="Times New Roman" w:hAnsi="Times New Roman" w:cs="Times New Roman"/>
          <w:sz w:val="16"/>
          <w:szCs w:val="16"/>
          <w:lang w:val="es-MX"/>
        </w:rPr>
        <w:t xml:space="preserve">C. c. p. </w:t>
      </w:r>
      <w:r w:rsidR="006C6FE4" w:rsidRPr="00114409">
        <w:rPr>
          <w:rFonts w:ascii="Times New Roman" w:eastAsia="Calibri" w:hAnsi="Times New Roman" w:cs="Times New Roman"/>
          <w:sz w:val="16"/>
          <w:szCs w:val="16"/>
          <w:lang w:val="es-MX" w:eastAsia="es-MX"/>
        </w:rPr>
        <w:t>Dra. Beatriz Hernández Carlos - Coordinadora de Investigación. Mismo fin.</w:t>
      </w:r>
    </w:p>
    <w:p w14:paraId="6A24C5B7" w14:textId="7759EBED" w:rsidR="006C6FE4" w:rsidRPr="00114409" w:rsidRDefault="006C6FE4" w:rsidP="006C6FE4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hAnsi="Times New Roman" w:cs="Times New Roman"/>
          <w:sz w:val="16"/>
          <w:szCs w:val="16"/>
          <w:lang w:val="es-MX"/>
        </w:rPr>
      </w:pPr>
      <w:r w:rsidRPr="00114409">
        <w:rPr>
          <w:rFonts w:ascii="Times New Roman" w:hAnsi="Times New Roman" w:cs="Times New Roman"/>
          <w:sz w:val="16"/>
          <w:szCs w:val="16"/>
          <w:lang w:val="es-MX"/>
        </w:rPr>
        <w:t>C. c. p. Dra. Colaboradora - Profesora-Investigadora</w:t>
      </w:r>
      <w:r w:rsidR="00F93D48">
        <w:rPr>
          <w:rFonts w:ascii="Times New Roman" w:hAnsi="Times New Roman" w:cs="Times New Roman"/>
          <w:sz w:val="16"/>
          <w:szCs w:val="16"/>
          <w:lang w:val="es-MX"/>
        </w:rPr>
        <w:t xml:space="preserve"> UTM</w:t>
      </w:r>
      <w:r w:rsidRPr="00114409">
        <w:rPr>
          <w:rFonts w:ascii="Times New Roman" w:hAnsi="Times New Roman" w:cs="Times New Roman"/>
          <w:sz w:val="16"/>
          <w:szCs w:val="16"/>
          <w:lang w:val="es-MX"/>
        </w:rPr>
        <w:t>. Mismo fin.</w:t>
      </w:r>
    </w:p>
    <w:p w14:paraId="276A48D6" w14:textId="1237E992" w:rsidR="006C6FE4" w:rsidRPr="00114409" w:rsidRDefault="006C6FE4" w:rsidP="00315C8F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Calibri" w:hAnsi="Times New Roman" w:cs="Times New Roman"/>
          <w:sz w:val="16"/>
          <w:szCs w:val="16"/>
          <w:lang w:val="es-MX" w:eastAsia="es-MX"/>
        </w:rPr>
      </w:pPr>
      <w:r w:rsidRPr="00114409">
        <w:rPr>
          <w:rFonts w:ascii="Times New Roman" w:eastAsia="Calibri" w:hAnsi="Times New Roman" w:cs="Times New Roman"/>
          <w:sz w:val="16"/>
          <w:szCs w:val="16"/>
          <w:lang w:val="es-MX" w:eastAsia="es-MX"/>
        </w:rPr>
        <w:t>C. c. p. Dr. Colaborador - Profesor-Investigador</w:t>
      </w:r>
      <w:r w:rsidR="00F93D48">
        <w:rPr>
          <w:rFonts w:ascii="Times New Roman" w:eastAsia="Calibri" w:hAnsi="Times New Roman" w:cs="Times New Roman"/>
          <w:sz w:val="16"/>
          <w:szCs w:val="16"/>
          <w:lang w:val="es-MX" w:eastAsia="es-MX"/>
        </w:rPr>
        <w:t xml:space="preserve"> </w:t>
      </w:r>
      <w:r w:rsidR="00F93D48" w:rsidRPr="00F93D48">
        <w:rPr>
          <w:rFonts w:ascii="Times New Roman" w:eastAsia="Calibri" w:hAnsi="Times New Roman" w:cs="Times New Roman"/>
          <w:color w:val="FFC000"/>
          <w:sz w:val="16"/>
          <w:szCs w:val="16"/>
          <w:lang w:val="es-MX" w:eastAsia="es-MX"/>
        </w:rPr>
        <w:t>UNISTMO</w:t>
      </w:r>
      <w:r w:rsidRPr="00114409">
        <w:rPr>
          <w:rFonts w:ascii="Times New Roman" w:eastAsia="Calibri" w:hAnsi="Times New Roman" w:cs="Times New Roman"/>
          <w:sz w:val="16"/>
          <w:szCs w:val="16"/>
          <w:lang w:val="es-MX" w:eastAsia="es-MX"/>
        </w:rPr>
        <w:t>. Mismo fin.</w:t>
      </w:r>
    </w:p>
    <w:p w14:paraId="3F4BB5F7" w14:textId="2F3475B6" w:rsidR="00F93D48" w:rsidRPr="00351D3F" w:rsidRDefault="006C6FE4" w:rsidP="00351D3F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Calibri" w:hAnsi="Times New Roman" w:cs="Times New Roman"/>
          <w:sz w:val="16"/>
          <w:szCs w:val="16"/>
          <w:lang w:val="es-MX" w:eastAsia="es-MX"/>
        </w:rPr>
      </w:pPr>
      <w:r w:rsidRPr="00114409">
        <w:rPr>
          <w:rFonts w:ascii="Times New Roman" w:hAnsi="Times New Roman" w:cs="Times New Roman"/>
          <w:sz w:val="16"/>
          <w:szCs w:val="16"/>
          <w:lang w:val="es-MX"/>
        </w:rPr>
        <w:t xml:space="preserve">C. c. p. </w:t>
      </w:r>
      <w:r w:rsidRPr="00114409">
        <w:rPr>
          <w:rFonts w:ascii="Times New Roman" w:eastAsia="Calibri" w:hAnsi="Times New Roman" w:cs="Times New Roman"/>
          <w:sz w:val="16"/>
          <w:szCs w:val="16"/>
          <w:lang w:val="es-MX" w:eastAsia="es-MX"/>
        </w:rPr>
        <w:t>Expediente.</w:t>
      </w:r>
    </w:p>
    <w:sectPr w:rsidR="00F93D48" w:rsidRPr="00351D3F" w:rsidSect="00DE44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76" w:right="1325" w:bottom="567" w:left="851" w:header="567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DF6D9" w14:textId="77777777" w:rsidR="00755D36" w:rsidRDefault="00755D36" w:rsidP="00364751">
      <w:r>
        <w:separator/>
      </w:r>
    </w:p>
  </w:endnote>
  <w:endnote w:type="continuationSeparator" w:id="0">
    <w:p w14:paraId="06C43B20" w14:textId="77777777" w:rsidR="00755D36" w:rsidRDefault="00755D36" w:rsidP="00364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venir Lt BT Light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ndhi Sans">
    <w:panose1 w:val="020B0604020202020204"/>
    <w:charset w:val="4D"/>
    <w:family w:val="auto"/>
    <w:notTrueType/>
    <w:pitch w:val="variable"/>
    <w:sig w:usb0="800000AF" w:usb1="5000204B" w:usb2="00000000" w:usb3="00000000" w:csb0="00000001" w:csb1="00000000"/>
  </w:font>
  <w:font w:name="Souvenir Lt BT Demi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Calibr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Body CS)">
    <w:panose1 w:val="020206030504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ED9C7" w14:textId="77777777" w:rsidR="0057068C" w:rsidRDefault="0057068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184" w:type="dxa"/>
      <w:tblInd w:w="70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84"/>
    </w:tblGrid>
    <w:tr w:rsidR="00E76BFA" w:rsidRPr="00551B21" w14:paraId="5E4B9AC3" w14:textId="77777777" w:rsidTr="00F67EEF">
      <w:tc>
        <w:tcPr>
          <w:tcW w:w="9184" w:type="dxa"/>
        </w:tcPr>
        <w:p w14:paraId="38B090D8" w14:textId="69B6E630" w:rsidR="00F67EEF" w:rsidRDefault="00F67EEF" w:rsidP="00F67EEF">
          <w:pPr>
            <w:pStyle w:val="Encabezado"/>
            <w:jc w:val="center"/>
            <w:rPr>
              <w:rFonts w:ascii="Palatino Linotype" w:hAnsi="Palatino Linotype" w:cs="Times New Roman (Body CS)"/>
              <w:caps/>
              <w:color w:val="582C21"/>
              <w:spacing w:val="60"/>
              <w:sz w:val="15"/>
              <w:szCs w:val="15"/>
              <w:lang w:val="es-ES"/>
            </w:rPr>
          </w:pPr>
          <w:r>
            <w:rPr>
              <w:rFonts w:ascii="Palatino Linotype" w:hAnsi="Palatino Linotype" w:cs="Times New Roman (Body CS)"/>
              <w:caps/>
              <w:color w:val="582C21"/>
              <w:spacing w:val="60"/>
              <w:sz w:val="15"/>
              <w:szCs w:val="15"/>
              <w:lang w:val="es-ES"/>
            </w:rPr>
            <w:t>av. Dr. modesto seara vázquez no. 1 – acatlima – c. p. 69004</w:t>
          </w:r>
        </w:p>
        <w:p w14:paraId="47F35D35" w14:textId="34AF0070" w:rsidR="00E76BFA" w:rsidRPr="009C39B6" w:rsidRDefault="00E76BFA" w:rsidP="00F67EEF">
          <w:pPr>
            <w:pStyle w:val="Encabezado"/>
            <w:jc w:val="center"/>
            <w:rPr>
              <w:b/>
              <w:color w:val="582C21"/>
              <w:spacing w:val="40"/>
              <w:sz w:val="22"/>
              <w:szCs w:val="22"/>
              <w:lang w:val="es-ES"/>
            </w:rPr>
          </w:pPr>
          <w:r w:rsidRPr="009C39B6">
            <w:rPr>
              <w:rFonts w:ascii="Palatino Linotype" w:hAnsi="Palatino Linotype" w:cs="Times New Roman (Body CS)"/>
              <w:b/>
              <w:caps/>
              <w:color w:val="582C21"/>
              <w:spacing w:val="40"/>
              <w:sz w:val="22"/>
              <w:szCs w:val="22"/>
              <w:lang w:val="es-ES"/>
            </w:rPr>
            <w:t>OAXACA</w:t>
          </w:r>
        </w:p>
      </w:tc>
    </w:tr>
  </w:tbl>
  <w:p w14:paraId="32BE1582" w14:textId="414BD9F8" w:rsidR="00435577" w:rsidRPr="00551B21" w:rsidRDefault="00435577">
    <w:pPr>
      <w:pStyle w:val="Piedepgina"/>
      <w:rPr>
        <w:lang w:val="es-MX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5FB55" w14:textId="77777777" w:rsidR="0057068C" w:rsidRDefault="005706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78655" w14:textId="77777777" w:rsidR="00755D36" w:rsidRDefault="00755D36" w:rsidP="00364751">
      <w:r>
        <w:separator/>
      </w:r>
    </w:p>
  </w:footnote>
  <w:footnote w:type="continuationSeparator" w:id="0">
    <w:p w14:paraId="6C557F0D" w14:textId="77777777" w:rsidR="00755D36" w:rsidRDefault="00755D36" w:rsidP="00364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EF6EC" w14:textId="77777777" w:rsidR="0057068C" w:rsidRDefault="0057068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94"/>
      <w:gridCol w:w="8496"/>
    </w:tblGrid>
    <w:tr w:rsidR="000272A1" w:rsidRPr="00EF630D" w14:paraId="20F4A01D" w14:textId="77777777" w:rsidTr="0057068C">
      <w:trPr>
        <w:trHeight w:val="1021"/>
      </w:trPr>
      <w:tc>
        <w:tcPr>
          <w:tcW w:w="1994" w:type="dxa"/>
        </w:tcPr>
        <w:p w14:paraId="44DE9392" w14:textId="0E913169" w:rsidR="000272A1" w:rsidRDefault="006C6FE4" w:rsidP="00390552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3CBE2E4" wp14:editId="02EFD102">
                <wp:simplePos x="0" y="0"/>
                <wp:positionH relativeFrom="column">
                  <wp:posOffset>13580</wp:posOffset>
                </wp:positionH>
                <wp:positionV relativeFrom="page">
                  <wp:posOffset>-117695</wp:posOffset>
                </wp:positionV>
                <wp:extent cx="1220400" cy="1245600"/>
                <wp:effectExtent l="0" t="0" r="0" b="0"/>
                <wp:wrapNone/>
                <wp:docPr id="1029161430" name="Imagen 10291614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utm-café-encabezado-UTMsol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400" cy="124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96" w:type="dxa"/>
        </w:tcPr>
        <w:p w14:paraId="2F493694" w14:textId="77777777" w:rsidR="00121DD9" w:rsidRPr="00D361C6" w:rsidRDefault="00121DD9" w:rsidP="00FE2D31">
          <w:pPr>
            <w:pStyle w:val="Encabezado"/>
            <w:jc w:val="right"/>
            <w:rPr>
              <w:color w:val="582C21"/>
              <w:sz w:val="18"/>
              <w:szCs w:val="18"/>
            </w:rPr>
          </w:pPr>
        </w:p>
        <w:p w14:paraId="26BF8F34" w14:textId="77777777" w:rsidR="000272A1" w:rsidRPr="00D361C6" w:rsidRDefault="000272A1" w:rsidP="00FE2D31">
          <w:pPr>
            <w:pStyle w:val="Encabezado"/>
            <w:jc w:val="right"/>
            <w:rPr>
              <w:color w:val="582C21"/>
              <w:sz w:val="18"/>
              <w:szCs w:val="18"/>
            </w:rPr>
          </w:pPr>
        </w:p>
        <w:p w14:paraId="39EBE300" w14:textId="2ED88BFA" w:rsidR="00121DD9" w:rsidRPr="00FE2D31" w:rsidRDefault="00121DD9" w:rsidP="00121DD9">
          <w:pPr>
            <w:pStyle w:val="Encabezado"/>
            <w:ind w:right="-61"/>
            <w:jc w:val="right"/>
            <w:rPr>
              <w:color w:val="582C21"/>
              <w:sz w:val="22"/>
              <w:szCs w:val="22"/>
              <w:lang w:val="es-ES"/>
            </w:rPr>
          </w:pPr>
          <w:r w:rsidRPr="00FE2D31">
            <w:rPr>
              <w:rFonts w:ascii="Palatino Linotype" w:hAnsi="Palatino Linotype" w:cs="Times New Roman (Body CS)"/>
              <w:b/>
              <w:smallCaps/>
              <w:color w:val="582C21"/>
              <w:spacing w:val="100"/>
              <w:sz w:val="22"/>
              <w:szCs w:val="22"/>
              <w:lang w:val="es-ES"/>
            </w:rPr>
            <w:t>Universidad Tecnológica de la Mixteca</w:t>
          </w:r>
        </w:p>
        <w:p w14:paraId="297053EA" w14:textId="21C3FAC4" w:rsidR="009D4611" w:rsidRPr="00FE2D31" w:rsidRDefault="00551B21" w:rsidP="009D4611">
          <w:pPr>
            <w:pStyle w:val="Encabezado"/>
            <w:jc w:val="right"/>
            <w:rPr>
              <w:rFonts w:ascii="Palatino Linotype" w:hAnsi="Palatino Linotype" w:cs="Times New Roman (Body CS)"/>
              <w:smallCaps/>
              <w:color w:val="582C21"/>
              <w:spacing w:val="40"/>
              <w:sz w:val="20"/>
              <w:szCs w:val="20"/>
              <w:lang w:val="es-ES"/>
            </w:rPr>
          </w:pPr>
          <w:r>
            <w:rPr>
              <w:rFonts w:ascii="Palatino Linotype" w:hAnsi="Palatino Linotype" w:cs="Times New Roman (Body CS)"/>
              <w:smallCaps/>
              <w:color w:val="582C21"/>
              <w:spacing w:val="40"/>
              <w:sz w:val="20"/>
              <w:szCs w:val="20"/>
              <w:lang w:val="es-ES"/>
            </w:rPr>
            <w:t xml:space="preserve"> Instituto de </w:t>
          </w:r>
          <w:r w:rsidR="00EF630D">
            <w:rPr>
              <w:rFonts w:ascii="Palatino Linotype" w:hAnsi="Palatino Linotype" w:cs="Times New Roman (Body CS)"/>
              <w:smallCaps/>
              <w:color w:val="582C21"/>
              <w:spacing w:val="40"/>
              <w:sz w:val="20"/>
              <w:szCs w:val="20"/>
              <w:lang w:val="es-ES"/>
            </w:rPr>
            <w:t>XXXXX</w:t>
          </w:r>
        </w:p>
        <w:p w14:paraId="7762B632" w14:textId="3F5550D4" w:rsidR="00121DD9" w:rsidRPr="00114409" w:rsidRDefault="00121DD9" w:rsidP="00551B21">
          <w:pPr>
            <w:pStyle w:val="Encabezado"/>
            <w:tabs>
              <w:tab w:val="clear" w:pos="4680"/>
            </w:tabs>
            <w:rPr>
              <w:rFonts w:ascii="Palatino Linotype" w:hAnsi="Palatino Linotype" w:cs="Times New Roman (Body CS)"/>
              <w:smallCaps/>
              <w:color w:val="582C21"/>
              <w:spacing w:val="40"/>
              <w:sz w:val="22"/>
              <w:szCs w:val="22"/>
              <w:lang w:val="es-ES"/>
            </w:rPr>
          </w:pPr>
        </w:p>
      </w:tc>
    </w:tr>
  </w:tbl>
  <w:p w14:paraId="573A4715" w14:textId="346E8280" w:rsidR="000272A1" w:rsidRPr="002A2160" w:rsidRDefault="009B1ED6" w:rsidP="002A2160">
    <w:pPr>
      <w:pStyle w:val="Encabezado"/>
      <w:tabs>
        <w:tab w:val="clear" w:pos="4680"/>
        <w:tab w:val="center" w:pos="1843"/>
      </w:tabs>
      <w:jc w:val="right"/>
      <w:rPr>
        <w:lang w:val="es-ES"/>
      </w:rPr>
    </w:pPr>
    <w:r>
      <w:rPr>
        <w:rFonts w:ascii="Calibri" w:eastAsia="Calibri" w:hAnsi="Calibri" w:cs="Tahoma"/>
        <w:color w:val="00000A"/>
        <w:sz w:val="20"/>
        <w:szCs w:val="20"/>
        <w:lang w:val="es-MX"/>
      </w:rPr>
      <w:t xml:space="preserve">    </w:t>
    </w:r>
    <w:r>
      <w:rPr>
        <w:rFonts w:ascii="Calibri" w:eastAsia="Calibri" w:hAnsi="Calibri" w:cs="Tahoma"/>
        <w:color w:val="00000A"/>
        <w:sz w:val="20"/>
        <w:szCs w:val="20"/>
        <w:lang w:val="es-MX"/>
      </w:rPr>
      <w:tab/>
    </w:r>
    <w:r w:rsidRPr="009B1ED6">
      <w:rPr>
        <w:rFonts w:ascii="Calibri" w:eastAsia="Calibri" w:hAnsi="Calibri" w:cs="Tahoma"/>
        <w:color w:val="00000A"/>
        <w:sz w:val="20"/>
        <w:szCs w:val="20"/>
        <w:lang w:val="es-MX"/>
      </w:rPr>
      <w:tab/>
    </w:r>
    <w:r w:rsidR="00861CA0" w:rsidRPr="009B1ED6">
      <w:rPr>
        <w:rFonts w:ascii="Calibri" w:eastAsia="Calibri" w:hAnsi="Calibri" w:cs="Tahoma"/>
        <w:color w:val="00000A"/>
        <w:sz w:val="20"/>
        <w:szCs w:val="20"/>
        <w:lang w:val="es-MX"/>
      </w:rPr>
      <w:t>"</w:t>
    </w:r>
    <w:r w:rsidRPr="009B1ED6">
      <w:rPr>
        <w:rFonts w:ascii="Calibri" w:eastAsia="Calibri" w:hAnsi="Calibri" w:cs="Tahoma"/>
        <w:color w:val="00000A"/>
        <w:sz w:val="20"/>
        <w:szCs w:val="20"/>
        <w:lang w:val="es-MX"/>
      </w:rPr>
      <w:t>2026, AÑO DEL BICENTENARIO DEL NATALICIO DE MARGARITA MAZA PARADA, EJEMPLO DE DIGNIDAD, LEALTAD Y SERVICIO A LA NACIÓN</w:t>
    </w:r>
    <w:r w:rsidR="00861CA0" w:rsidRPr="009B1ED6">
      <w:rPr>
        <w:rFonts w:ascii="Calibri" w:eastAsia="Calibri" w:hAnsi="Calibri" w:cs="Tahoma"/>
        <w:color w:val="00000A"/>
        <w:sz w:val="20"/>
        <w:szCs w:val="20"/>
        <w:lang w:val="es-MX"/>
      </w:rPr>
      <w:t>"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B296D" w14:textId="77777777" w:rsidR="0057068C" w:rsidRDefault="005706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806FC"/>
    <w:multiLevelType w:val="hybridMultilevel"/>
    <w:tmpl w:val="3F7E42BE"/>
    <w:lvl w:ilvl="0" w:tplc="121875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FB13FB"/>
    <w:multiLevelType w:val="hybridMultilevel"/>
    <w:tmpl w:val="6BEE0F88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76B7ED9"/>
    <w:multiLevelType w:val="hybridMultilevel"/>
    <w:tmpl w:val="42562CF8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832207F"/>
    <w:multiLevelType w:val="hybridMultilevel"/>
    <w:tmpl w:val="D55471D8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E003728"/>
    <w:multiLevelType w:val="hybridMultilevel"/>
    <w:tmpl w:val="875EB9C6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B86AC7"/>
    <w:multiLevelType w:val="hybridMultilevel"/>
    <w:tmpl w:val="2D8A56A2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10"/>
    <w:rsid w:val="00002390"/>
    <w:rsid w:val="00021432"/>
    <w:rsid w:val="00025835"/>
    <w:rsid w:val="000272A1"/>
    <w:rsid w:val="00052F4E"/>
    <w:rsid w:val="00091A66"/>
    <w:rsid w:val="000B419C"/>
    <w:rsid w:val="000F5851"/>
    <w:rsid w:val="00114409"/>
    <w:rsid w:val="00121DD9"/>
    <w:rsid w:val="001239EE"/>
    <w:rsid w:val="0014653C"/>
    <w:rsid w:val="00157B70"/>
    <w:rsid w:val="001644AB"/>
    <w:rsid w:val="00176A6F"/>
    <w:rsid w:val="00177963"/>
    <w:rsid w:val="00197DBA"/>
    <w:rsid w:val="001A2005"/>
    <w:rsid w:val="001D1F03"/>
    <w:rsid w:val="001D77C8"/>
    <w:rsid w:val="002019CF"/>
    <w:rsid w:val="002176E7"/>
    <w:rsid w:val="00234BDE"/>
    <w:rsid w:val="00234EA2"/>
    <w:rsid w:val="00237E25"/>
    <w:rsid w:val="00243711"/>
    <w:rsid w:val="00246A8F"/>
    <w:rsid w:val="00263B99"/>
    <w:rsid w:val="00266697"/>
    <w:rsid w:val="00284518"/>
    <w:rsid w:val="00285ACE"/>
    <w:rsid w:val="002964AA"/>
    <w:rsid w:val="002A2160"/>
    <w:rsid w:val="002A29F1"/>
    <w:rsid w:val="002B5F8E"/>
    <w:rsid w:val="002C3029"/>
    <w:rsid w:val="00315C8F"/>
    <w:rsid w:val="00320500"/>
    <w:rsid w:val="00333D26"/>
    <w:rsid w:val="00344924"/>
    <w:rsid w:val="00351D3F"/>
    <w:rsid w:val="003528F9"/>
    <w:rsid w:val="00356A00"/>
    <w:rsid w:val="00364751"/>
    <w:rsid w:val="00365749"/>
    <w:rsid w:val="00370047"/>
    <w:rsid w:val="00372464"/>
    <w:rsid w:val="0037768F"/>
    <w:rsid w:val="0038120A"/>
    <w:rsid w:val="00390552"/>
    <w:rsid w:val="003A3CDA"/>
    <w:rsid w:val="003B01F5"/>
    <w:rsid w:val="003B6AF9"/>
    <w:rsid w:val="003D6215"/>
    <w:rsid w:val="003E108C"/>
    <w:rsid w:val="004114E6"/>
    <w:rsid w:val="00435577"/>
    <w:rsid w:val="00435761"/>
    <w:rsid w:val="0044508D"/>
    <w:rsid w:val="00466537"/>
    <w:rsid w:val="00471DB8"/>
    <w:rsid w:val="0048215F"/>
    <w:rsid w:val="004A17C4"/>
    <w:rsid w:val="004A391F"/>
    <w:rsid w:val="004A5F73"/>
    <w:rsid w:val="004B2703"/>
    <w:rsid w:val="004E3838"/>
    <w:rsid w:val="004E6951"/>
    <w:rsid w:val="004F105E"/>
    <w:rsid w:val="004F5CE5"/>
    <w:rsid w:val="00505494"/>
    <w:rsid w:val="0050580B"/>
    <w:rsid w:val="00520546"/>
    <w:rsid w:val="0053728E"/>
    <w:rsid w:val="00540051"/>
    <w:rsid w:val="005460A6"/>
    <w:rsid w:val="00547EED"/>
    <w:rsid w:val="00551B21"/>
    <w:rsid w:val="005527FF"/>
    <w:rsid w:val="0057068C"/>
    <w:rsid w:val="00585505"/>
    <w:rsid w:val="005B0D57"/>
    <w:rsid w:val="005C0151"/>
    <w:rsid w:val="005D053D"/>
    <w:rsid w:val="005D08DF"/>
    <w:rsid w:val="005D1396"/>
    <w:rsid w:val="005D3A0A"/>
    <w:rsid w:val="005F2C4B"/>
    <w:rsid w:val="005F2DAD"/>
    <w:rsid w:val="005F6012"/>
    <w:rsid w:val="00604FA5"/>
    <w:rsid w:val="00611DC2"/>
    <w:rsid w:val="00613373"/>
    <w:rsid w:val="00623B0E"/>
    <w:rsid w:val="0064792E"/>
    <w:rsid w:val="00657899"/>
    <w:rsid w:val="0067433A"/>
    <w:rsid w:val="006817CF"/>
    <w:rsid w:val="006C6FE4"/>
    <w:rsid w:val="006D192D"/>
    <w:rsid w:val="006D6091"/>
    <w:rsid w:val="006E13DA"/>
    <w:rsid w:val="006E7828"/>
    <w:rsid w:val="0071586C"/>
    <w:rsid w:val="00735602"/>
    <w:rsid w:val="00740B0A"/>
    <w:rsid w:val="00745B6B"/>
    <w:rsid w:val="00755D36"/>
    <w:rsid w:val="00765F3B"/>
    <w:rsid w:val="007A33A6"/>
    <w:rsid w:val="007A4310"/>
    <w:rsid w:val="007B3C9D"/>
    <w:rsid w:val="007C017A"/>
    <w:rsid w:val="007D0863"/>
    <w:rsid w:val="007D2161"/>
    <w:rsid w:val="007D5C9D"/>
    <w:rsid w:val="007F01BB"/>
    <w:rsid w:val="008008EC"/>
    <w:rsid w:val="008305CF"/>
    <w:rsid w:val="00831EFD"/>
    <w:rsid w:val="00842B13"/>
    <w:rsid w:val="008529C9"/>
    <w:rsid w:val="00861CA0"/>
    <w:rsid w:val="008849FB"/>
    <w:rsid w:val="00892F21"/>
    <w:rsid w:val="00895DB1"/>
    <w:rsid w:val="008A6067"/>
    <w:rsid w:val="008C7733"/>
    <w:rsid w:val="008E3DB2"/>
    <w:rsid w:val="008E7AE2"/>
    <w:rsid w:val="008E7F54"/>
    <w:rsid w:val="00911D51"/>
    <w:rsid w:val="00915AA2"/>
    <w:rsid w:val="00942BD2"/>
    <w:rsid w:val="0095628E"/>
    <w:rsid w:val="00974977"/>
    <w:rsid w:val="00977A76"/>
    <w:rsid w:val="009A331D"/>
    <w:rsid w:val="009B0BF8"/>
    <w:rsid w:val="009B1ED6"/>
    <w:rsid w:val="009B3322"/>
    <w:rsid w:val="009B695C"/>
    <w:rsid w:val="009C39B6"/>
    <w:rsid w:val="009D4611"/>
    <w:rsid w:val="009E2CC4"/>
    <w:rsid w:val="009E4441"/>
    <w:rsid w:val="009F036B"/>
    <w:rsid w:val="009F7ABF"/>
    <w:rsid w:val="00A22F76"/>
    <w:rsid w:val="00A23736"/>
    <w:rsid w:val="00A31D9B"/>
    <w:rsid w:val="00A31E5F"/>
    <w:rsid w:val="00A3755F"/>
    <w:rsid w:val="00A45C3E"/>
    <w:rsid w:val="00A72373"/>
    <w:rsid w:val="00A72D72"/>
    <w:rsid w:val="00A87767"/>
    <w:rsid w:val="00A92C6F"/>
    <w:rsid w:val="00A936D0"/>
    <w:rsid w:val="00A93C94"/>
    <w:rsid w:val="00A96A04"/>
    <w:rsid w:val="00AD3617"/>
    <w:rsid w:val="00AD6990"/>
    <w:rsid w:val="00AE1BCD"/>
    <w:rsid w:val="00AE7D58"/>
    <w:rsid w:val="00AF015A"/>
    <w:rsid w:val="00AF3DEB"/>
    <w:rsid w:val="00B16C26"/>
    <w:rsid w:val="00B23CC7"/>
    <w:rsid w:val="00B26292"/>
    <w:rsid w:val="00B72D13"/>
    <w:rsid w:val="00B76310"/>
    <w:rsid w:val="00B76385"/>
    <w:rsid w:val="00B76A58"/>
    <w:rsid w:val="00B86AF8"/>
    <w:rsid w:val="00BB5407"/>
    <w:rsid w:val="00BC657D"/>
    <w:rsid w:val="00BD146C"/>
    <w:rsid w:val="00BD2B00"/>
    <w:rsid w:val="00BD3445"/>
    <w:rsid w:val="00BE273F"/>
    <w:rsid w:val="00C25089"/>
    <w:rsid w:val="00C32B70"/>
    <w:rsid w:val="00C415B3"/>
    <w:rsid w:val="00C524BC"/>
    <w:rsid w:val="00C70DAD"/>
    <w:rsid w:val="00C834BA"/>
    <w:rsid w:val="00CB031F"/>
    <w:rsid w:val="00CC6073"/>
    <w:rsid w:val="00CF1ACB"/>
    <w:rsid w:val="00CF432D"/>
    <w:rsid w:val="00D02DF9"/>
    <w:rsid w:val="00D20F00"/>
    <w:rsid w:val="00D361C6"/>
    <w:rsid w:val="00D52533"/>
    <w:rsid w:val="00D64B38"/>
    <w:rsid w:val="00D66835"/>
    <w:rsid w:val="00D67495"/>
    <w:rsid w:val="00D74AE8"/>
    <w:rsid w:val="00D8609A"/>
    <w:rsid w:val="00D92327"/>
    <w:rsid w:val="00DB63B6"/>
    <w:rsid w:val="00DD31E9"/>
    <w:rsid w:val="00DE0EAF"/>
    <w:rsid w:val="00DE445D"/>
    <w:rsid w:val="00DF5D88"/>
    <w:rsid w:val="00E0007A"/>
    <w:rsid w:val="00E225F8"/>
    <w:rsid w:val="00E30A47"/>
    <w:rsid w:val="00E333AE"/>
    <w:rsid w:val="00E418A1"/>
    <w:rsid w:val="00E4656E"/>
    <w:rsid w:val="00E510CA"/>
    <w:rsid w:val="00E56612"/>
    <w:rsid w:val="00E7100C"/>
    <w:rsid w:val="00E76BFA"/>
    <w:rsid w:val="00E83061"/>
    <w:rsid w:val="00EB4464"/>
    <w:rsid w:val="00EC5A04"/>
    <w:rsid w:val="00ED199A"/>
    <w:rsid w:val="00ED3466"/>
    <w:rsid w:val="00EE2E37"/>
    <w:rsid w:val="00EF3DBF"/>
    <w:rsid w:val="00EF630D"/>
    <w:rsid w:val="00F01C7D"/>
    <w:rsid w:val="00F14370"/>
    <w:rsid w:val="00F23886"/>
    <w:rsid w:val="00F36396"/>
    <w:rsid w:val="00F4153F"/>
    <w:rsid w:val="00F67EEF"/>
    <w:rsid w:val="00F72DEA"/>
    <w:rsid w:val="00F93D48"/>
    <w:rsid w:val="00FA14B4"/>
    <w:rsid w:val="00FA3683"/>
    <w:rsid w:val="00FB4670"/>
    <w:rsid w:val="00FC56D5"/>
    <w:rsid w:val="00FE2A85"/>
    <w:rsid w:val="00FE2D31"/>
    <w:rsid w:val="00FF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EAB4FB"/>
  <w15:chartTrackingRefBased/>
  <w15:docId w15:val="{A75D3535-580D-4A20-84AB-F4620A5C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2B00"/>
    <w:rPr>
      <w:rFonts w:ascii="Souvenir Lt BT Light" w:hAnsi="Souvenir Lt BT Ligh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4751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64751"/>
  </w:style>
  <w:style w:type="paragraph" w:styleId="Piedepgina">
    <w:name w:val="footer"/>
    <w:basedOn w:val="Normal"/>
    <w:link w:val="PiedepginaCar"/>
    <w:uiPriority w:val="99"/>
    <w:unhideWhenUsed/>
    <w:rsid w:val="00364751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64751"/>
  </w:style>
  <w:style w:type="table" w:styleId="Tablaconcuadrcula">
    <w:name w:val="Table Grid"/>
    <w:basedOn w:val="Tablanormal"/>
    <w:uiPriority w:val="39"/>
    <w:rsid w:val="00027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7433A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433A"/>
    <w:rPr>
      <w:rFonts w:ascii="Times New Roman" w:hAnsi="Times New Roman" w:cs="Times New Roman"/>
      <w:sz w:val="18"/>
      <w:szCs w:val="18"/>
    </w:rPr>
  </w:style>
  <w:style w:type="paragraph" w:customStyle="1" w:styleId="contenido">
    <w:name w:val="contenido"/>
    <w:basedOn w:val="Normal"/>
    <w:uiPriority w:val="99"/>
    <w:rsid w:val="005B0D57"/>
    <w:pPr>
      <w:autoSpaceDE w:val="0"/>
      <w:autoSpaceDN w:val="0"/>
      <w:adjustRightInd w:val="0"/>
      <w:spacing w:line="280" w:lineRule="atLeast"/>
      <w:ind w:left="709"/>
      <w:jc w:val="both"/>
      <w:textAlignment w:val="center"/>
    </w:pPr>
    <w:rPr>
      <w:rFonts w:cs="Gandhi Sans"/>
      <w:color w:val="000000"/>
      <w:lang w:val="es-ES_tradnl"/>
    </w:rPr>
  </w:style>
  <w:style w:type="paragraph" w:customStyle="1" w:styleId="LaboretSapientiaLibertas">
    <w:name w:val="Labor et Sapientia Libertas"/>
    <w:basedOn w:val="contenido"/>
    <w:uiPriority w:val="99"/>
    <w:rsid w:val="00E418A1"/>
    <w:pPr>
      <w:spacing w:line="320" w:lineRule="atLeast"/>
    </w:pPr>
    <w:rPr>
      <w:i/>
      <w:iCs/>
    </w:rPr>
  </w:style>
  <w:style w:type="paragraph" w:customStyle="1" w:styleId="Destinatario-Emisor">
    <w:name w:val="Destinatario-Emisor"/>
    <w:basedOn w:val="contenido"/>
    <w:uiPriority w:val="99"/>
    <w:rsid w:val="00B72D13"/>
    <w:pPr>
      <w:spacing w:line="320" w:lineRule="atLeast"/>
    </w:pPr>
    <w:rPr>
      <w:rFonts w:ascii="Souvenir Lt BT Demi" w:hAnsi="Souvenir Lt BT Demi"/>
      <w:b/>
      <w:bCs/>
      <w:sz w:val="28"/>
      <w:szCs w:val="28"/>
    </w:rPr>
  </w:style>
  <w:style w:type="paragraph" w:customStyle="1" w:styleId="ccp">
    <w:name w:val="ccp"/>
    <w:basedOn w:val="contenido"/>
    <w:uiPriority w:val="99"/>
    <w:rsid w:val="00E418A1"/>
    <w:pPr>
      <w:spacing w:line="180" w:lineRule="atLeast"/>
    </w:pPr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D2B0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D2B00"/>
    <w:rPr>
      <w:color w:val="605E5C"/>
      <w:shd w:val="clear" w:color="auto" w:fill="E1DFDD"/>
    </w:rPr>
  </w:style>
  <w:style w:type="paragraph" w:customStyle="1" w:styleId="NoParagraphStyle">
    <w:name w:val="[No Paragraph Style]"/>
    <w:rsid w:val="00BD2B0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Cargo">
    <w:name w:val="Cargo"/>
    <w:basedOn w:val="Normal"/>
    <w:qFormat/>
    <w:rsid w:val="00B72D13"/>
    <w:pPr>
      <w:ind w:left="709"/>
    </w:pPr>
    <w:rPr>
      <w:rFonts w:ascii="Souvenir Lt BT Demi" w:hAnsi="Souvenir Lt BT Demi" w:cs="Open Sans"/>
      <w:b/>
      <w:lang w:val="es-ES"/>
    </w:rPr>
  </w:style>
  <w:style w:type="paragraph" w:styleId="Prrafodelista">
    <w:name w:val="List Paragraph"/>
    <w:basedOn w:val="Normal"/>
    <w:uiPriority w:val="34"/>
    <w:qFormat/>
    <w:rsid w:val="009A331D"/>
    <w:pPr>
      <w:ind w:left="720"/>
      <w:contextualSpacing/>
    </w:pPr>
  </w:style>
  <w:style w:type="paragraph" w:styleId="Sinespaciado">
    <w:name w:val="No Spacing"/>
    <w:uiPriority w:val="1"/>
    <w:qFormat/>
    <w:rsid w:val="00315C8F"/>
    <w:rPr>
      <w:rFonts w:ascii="Calibri" w:eastAsia="Calibri" w:hAnsi="Calibri" w:cs="Calibri"/>
      <w:sz w:val="22"/>
      <w:szCs w:val="22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IGNACIO\Downloads\hoja%20membretada%20IngIndust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C:\Users\IGNACIO\Downloads\hoja membretada IngIndustrial.dotx</Template>
  <TotalTime>0</TotalTime>
  <Pages>1</Pages>
  <Words>268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</dc:creator>
  <cp:keywords/>
  <dc:description/>
  <cp:lastModifiedBy>Microsoft Office User</cp:lastModifiedBy>
  <cp:revision>2</cp:revision>
  <cp:lastPrinted>2024-01-08T16:59:00Z</cp:lastPrinted>
  <dcterms:created xsi:type="dcterms:W3CDTF">2026-10-26T15:24:00Z</dcterms:created>
  <dcterms:modified xsi:type="dcterms:W3CDTF">2026-10-26T15:24:00Z</dcterms:modified>
</cp:coreProperties>
</file>