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9C0AF" w14:textId="77777777" w:rsidR="002A2160" w:rsidRPr="00114409" w:rsidRDefault="002A2160" w:rsidP="00315C8F">
      <w:pPr>
        <w:spacing w:line="276" w:lineRule="auto"/>
        <w:jc w:val="right"/>
        <w:rPr>
          <w:rFonts w:ascii="Times New Roman" w:hAnsi="Times New Roman" w:cs="Times New Roman"/>
          <w:sz w:val="22"/>
          <w:szCs w:val="22"/>
          <w:lang w:val="es-MX"/>
        </w:rPr>
      </w:pPr>
    </w:p>
    <w:p w14:paraId="5DC7DE65" w14:textId="2DD6BEFD" w:rsidR="00315C8F" w:rsidRDefault="00315C8F" w:rsidP="00315C8F">
      <w:pPr>
        <w:spacing w:line="276" w:lineRule="auto"/>
        <w:jc w:val="right"/>
        <w:rPr>
          <w:rFonts w:ascii="Times New Roman" w:hAnsi="Times New Roman" w:cs="Times New Roman"/>
          <w:color w:val="FFC000"/>
          <w:sz w:val="23"/>
          <w:szCs w:val="23"/>
          <w:lang w:val="es-MX"/>
        </w:rPr>
      </w:pPr>
      <w:r w:rsidRPr="006C6FE4">
        <w:rPr>
          <w:rFonts w:ascii="Times New Roman" w:hAnsi="Times New Roman" w:cs="Times New Roman"/>
          <w:sz w:val="23"/>
          <w:szCs w:val="23"/>
          <w:lang w:val="es-MX"/>
        </w:rPr>
        <w:t xml:space="preserve">Oficio No. </w:t>
      </w:r>
      <w:r w:rsidRPr="006C6FE4">
        <w:rPr>
          <w:rFonts w:ascii="Times New Roman" w:hAnsi="Times New Roman" w:cs="Times New Roman"/>
          <w:color w:val="FFC000"/>
          <w:sz w:val="23"/>
          <w:szCs w:val="23"/>
          <w:lang w:val="es-MX"/>
        </w:rPr>
        <w:t>0</w:t>
      </w:r>
      <w:r w:rsidR="00AE7D58" w:rsidRPr="006C6FE4">
        <w:rPr>
          <w:rFonts w:ascii="Times New Roman" w:hAnsi="Times New Roman" w:cs="Times New Roman"/>
          <w:color w:val="FFC000"/>
          <w:sz w:val="23"/>
          <w:szCs w:val="23"/>
          <w:lang w:val="es-MX"/>
        </w:rPr>
        <w:t>000</w:t>
      </w:r>
    </w:p>
    <w:p w14:paraId="2B79B1BF" w14:textId="26248954" w:rsidR="0058656F" w:rsidRPr="0058656F" w:rsidRDefault="0058656F" w:rsidP="00315C8F">
      <w:pPr>
        <w:spacing w:line="276" w:lineRule="auto"/>
        <w:jc w:val="right"/>
        <w:rPr>
          <w:rFonts w:ascii="Times New Roman" w:hAnsi="Times New Roman" w:cs="Times New Roman"/>
          <w:sz w:val="23"/>
          <w:szCs w:val="23"/>
          <w:lang w:val="es-MX"/>
        </w:rPr>
      </w:pPr>
      <w:r w:rsidRPr="0058656F">
        <w:rPr>
          <w:rFonts w:ascii="Times New Roman" w:hAnsi="Times New Roman" w:cs="Times New Roman"/>
          <w:sz w:val="23"/>
          <w:szCs w:val="23"/>
          <w:lang w:val="es-MX"/>
        </w:rPr>
        <w:t xml:space="preserve">Asunto: </w:t>
      </w:r>
      <w:r w:rsidRPr="0058656F">
        <w:rPr>
          <w:rFonts w:ascii="Times New Roman" w:hAnsi="Times New Roman" w:cs="Times New Roman"/>
          <w:b/>
          <w:bCs/>
          <w:sz w:val="23"/>
          <w:szCs w:val="23"/>
          <w:lang w:val="es-MX"/>
        </w:rPr>
        <w:t>Registro de proyecto de investigación.</w:t>
      </w:r>
    </w:p>
    <w:p w14:paraId="472416DF" w14:textId="77777777" w:rsidR="00114409" w:rsidRPr="00114409" w:rsidRDefault="00114409" w:rsidP="00315C8F">
      <w:pPr>
        <w:spacing w:line="276" w:lineRule="auto"/>
        <w:jc w:val="right"/>
        <w:rPr>
          <w:rFonts w:ascii="Times New Roman" w:hAnsi="Times New Roman" w:cs="Times New Roman"/>
          <w:sz w:val="18"/>
          <w:szCs w:val="18"/>
          <w:lang w:val="es-MX"/>
        </w:rPr>
      </w:pPr>
    </w:p>
    <w:p w14:paraId="6FF13CC8" w14:textId="521287E9" w:rsidR="00315C8F" w:rsidRPr="006C6FE4" w:rsidRDefault="00315C8F" w:rsidP="00315C8F">
      <w:pPr>
        <w:pStyle w:val="Sinespaciado"/>
        <w:ind w:left="709"/>
        <w:rPr>
          <w:rFonts w:ascii="Times New Roman" w:eastAsia="Arial" w:hAnsi="Times New Roman" w:cs="Times New Roman"/>
          <w:b/>
          <w:color w:val="00000A"/>
          <w:sz w:val="23"/>
          <w:szCs w:val="23"/>
        </w:rPr>
      </w:pPr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Dr</w:t>
      </w:r>
      <w:r w:rsidR="00EF3DBF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a</w:t>
      </w:r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 xml:space="preserve">. </w:t>
      </w:r>
      <w:r w:rsidR="002A2160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------</w:t>
      </w:r>
    </w:p>
    <w:p w14:paraId="14B5AFE2" w14:textId="1A9E3C76" w:rsidR="00315C8F" w:rsidRPr="006C6FE4" w:rsidRDefault="00315C8F" w:rsidP="00315C8F">
      <w:pPr>
        <w:pStyle w:val="Sinespaciado"/>
        <w:ind w:left="709"/>
        <w:rPr>
          <w:rFonts w:ascii="Times New Roman" w:eastAsia="Arial" w:hAnsi="Times New Roman" w:cs="Times New Roman"/>
          <w:b/>
          <w:color w:val="00000A"/>
          <w:sz w:val="23"/>
          <w:szCs w:val="23"/>
        </w:rPr>
      </w:pPr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Profesor</w:t>
      </w:r>
      <w:r w:rsidR="00EF3DBF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a</w:t>
      </w:r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-Investigador</w:t>
      </w:r>
      <w:r w:rsidR="00EF3DBF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a</w:t>
      </w:r>
    </w:p>
    <w:p w14:paraId="192921E2" w14:textId="2F9B2F3A" w:rsidR="00315C8F" w:rsidRPr="006C6FE4" w:rsidRDefault="00315C8F" w:rsidP="00315C8F">
      <w:pPr>
        <w:pStyle w:val="Sinespaciado"/>
        <w:ind w:left="709"/>
        <w:rPr>
          <w:rFonts w:ascii="Times New Roman" w:eastAsia="Arial" w:hAnsi="Times New Roman" w:cs="Times New Roman"/>
          <w:b/>
          <w:color w:val="00000A"/>
          <w:sz w:val="23"/>
          <w:szCs w:val="23"/>
        </w:rPr>
      </w:pPr>
      <w:bookmarkStart w:id="0" w:name="_heading=h.gjdgxs"/>
      <w:bookmarkEnd w:id="0"/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 xml:space="preserve">Instituto de </w:t>
      </w:r>
      <w:r w:rsidR="00EF3DBF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------</w:t>
      </w:r>
    </w:p>
    <w:p w14:paraId="5A059818" w14:textId="77777777" w:rsidR="00315C8F" w:rsidRPr="006C6FE4" w:rsidRDefault="00315C8F" w:rsidP="00315C8F">
      <w:pPr>
        <w:pStyle w:val="Sinespaciado"/>
        <w:ind w:left="709"/>
        <w:rPr>
          <w:rFonts w:ascii="Times New Roman" w:eastAsia="Arial" w:hAnsi="Times New Roman" w:cs="Times New Roman"/>
          <w:color w:val="00000A"/>
          <w:sz w:val="23"/>
          <w:szCs w:val="23"/>
        </w:rPr>
      </w:pPr>
      <w:r w:rsidRPr="006C6FE4">
        <w:rPr>
          <w:rFonts w:ascii="Times New Roman" w:eastAsia="Arial" w:hAnsi="Times New Roman" w:cs="Times New Roman"/>
          <w:color w:val="00000A"/>
          <w:sz w:val="23"/>
          <w:szCs w:val="23"/>
        </w:rPr>
        <w:t>P r e s e n t e</w:t>
      </w:r>
    </w:p>
    <w:p w14:paraId="23A8A504" w14:textId="77777777" w:rsidR="00315C8F" w:rsidRPr="0058656F" w:rsidRDefault="00315C8F" w:rsidP="00315C8F">
      <w:pPr>
        <w:pStyle w:val="Sinespaciado"/>
        <w:ind w:left="709"/>
        <w:rPr>
          <w:rFonts w:ascii="Times New Roman" w:eastAsia="Arial" w:hAnsi="Times New Roman" w:cs="Times New Roman"/>
          <w:color w:val="00000A"/>
          <w:sz w:val="18"/>
          <w:szCs w:val="18"/>
        </w:rPr>
      </w:pPr>
    </w:p>
    <w:p w14:paraId="17CF4B32" w14:textId="2562C6AA" w:rsidR="00315C8F" w:rsidRPr="006C6FE4" w:rsidRDefault="00315C8F" w:rsidP="00315C8F">
      <w:pPr>
        <w:pStyle w:val="Sinespaciado"/>
        <w:ind w:left="709"/>
        <w:jc w:val="both"/>
        <w:rPr>
          <w:rFonts w:ascii="Times New Roman" w:hAnsi="Times New Roman" w:cs="Times New Roman"/>
          <w:sz w:val="23"/>
          <w:szCs w:val="23"/>
        </w:rPr>
      </w:pPr>
      <w:r w:rsidRPr="006C6FE4">
        <w:rPr>
          <w:rFonts w:ascii="Times New Roman" w:hAnsi="Times New Roman" w:cs="Times New Roman"/>
          <w:sz w:val="23"/>
          <w:szCs w:val="23"/>
        </w:rPr>
        <w:t>Por este conducto</w:t>
      </w:r>
      <w:r w:rsidR="00B26292" w:rsidRPr="006C6FE4">
        <w:rPr>
          <w:rFonts w:ascii="Times New Roman" w:hAnsi="Times New Roman" w:cs="Times New Roman"/>
          <w:sz w:val="23"/>
          <w:szCs w:val="23"/>
        </w:rPr>
        <w:t>,</w:t>
      </w:r>
      <w:r w:rsidR="00942BD2" w:rsidRPr="006C6FE4">
        <w:rPr>
          <w:rFonts w:ascii="Times New Roman" w:hAnsi="Times New Roman" w:cs="Times New Roman"/>
          <w:sz w:val="23"/>
          <w:szCs w:val="23"/>
        </w:rPr>
        <w:t xml:space="preserve"> le </w:t>
      </w:r>
      <w:r w:rsidRPr="006C6FE4">
        <w:rPr>
          <w:rFonts w:ascii="Times New Roman" w:hAnsi="Times New Roman" w:cs="Times New Roman"/>
          <w:sz w:val="23"/>
          <w:szCs w:val="23"/>
        </w:rPr>
        <w:t>inform</w:t>
      </w:r>
      <w:r w:rsidR="00942BD2" w:rsidRPr="006C6FE4">
        <w:rPr>
          <w:rFonts w:ascii="Times New Roman" w:hAnsi="Times New Roman" w:cs="Times New Roman"/>
          <w:sz w:val="23"/>
          <w:szCs w:val="23"/>
        </w:rPr>
        <w:t>o</w:t>
      </w:r>
      <w:r w:rsidRPr="006C6FE4">
        <w:rPr>
          <w:rFonts w:ascii="Times New Roman" w:hAnsi="Times New Roman" w:cs="Times New Roman"/>
          <w:sz w:val="23"/>
          <w:szCs w:val="23"/>
        </w:rPr>
        <w:t xml:space="preserve"> que </w:t>
      </w:r>
      <w:r w:rsidR="00176A6F" w:rsidRPr="006C6FE4">
        <w:rPr>
          <w:rFonts w:ascii="Times New Roman" w:hAnsi="Times New Roman" w:cs="Times New Roman"/>
          <w:sz w:val="23"/>
          <w:szCs w:val="23"/>
        </w:rPr>
        <w:t xml:space="preserve">su propuesta de </w:t>
      </w:r>
      <w:r w:rsidRPr="006C6FE4">
        <w:rPr>
          <w:rFonts w:ascii="Times New Roman" w:hAnsi="Times New Roman" w:cs="Times New Roman"/>
          <w:sz w:val="23"/>
          <w:szCs w:val="23"/>
        </w:rPr>
        <w:t>investigación titulad</w:t>
      </w:r>
      <w:r w:rsidR="00176A6F" w:rsidRPr="006C6FE4">
        <w:rPr>
          <w:rFonts w:ascii="Times New Roman" w:hAnsi="Times New Roman" w:cs="Times New Roman"/>
          <w:sz w:val="23"/>
          <w:szCs w:val="23"/>
        </w:rPr>
        <w:t>a</w:t>
      </w:r>
      <w:r w:rsidRPr="006C6FE4">
        <w:rPr>
          <w:rFonts w:ascii="Times New Roman" w:hAnsi="Times New Roman" w:cs="Times New Roman"/>
          <w:b/>
          <w:sz w:val="23"/>
          <w:szCs w:val="23"/>
        </w:rPr>
        <w:t xml:space="preserve"> “</w:t>
      </w:r>
      <w:r w:rsidR="00AE7D58" w:rsidRPr="006C6FE4">
        <w:rPr>
          <w:rFonts w:ascii="Times New Roman" w:hAnsi="Times New Roman" w:cs="Times New Roman"/>
          <w:b/>
          <w:color w:val="FFC000"/>
          <w:sz w:val="23"/>
          <w:szCs w:val="23"/>
        </w:rPr>
        <w:t>Nombre del proyecto</w:t>
      </w:r>
      <w:r w:rsidRPr="006C6FE4">
        <w:rPr>
          <w:rFonts w:ascii="Times New Roman" w:hAnsi="Times New Roman" w:cs="Times New Roman"/>
          <w:b/>
          <w:sz w:val="23"/>
          <w:szCs w:val="23"/>
        </w:rPr>
        <w:t>”</w:t>
      </w:r>
      <w:r w:rsidRPr="006C6FE4">
        <w:rPr>
          <w:rFonts w:ascii="Times New Roman" w:hAnsi="Times New Roman" w:cs="Times New Roman"/>
          <w:bCs/>
          <w:sz w:val="23"/>
          <w:szCs w:val="23"/>
        </w:rPr>
        <w:t xml:space="preserve">, cuyo formato de solicitud de registro </w:t>
      </w:r>
      <w:r w:rsidR="00B26292" w:rsidRPr="006C6FE4">
        <w:rPr>
          <w:rFonts w:ascii="Times New Roman" w:hAnsi="Times New Roman" w:cs="Times New Roman"/>
          <w:bCs/>
          <w:sz w:val="23"/>
          <w:szCs w:val="23"/>
        </w:rPr>
        <w:t xml:space="preserve">presentó </w:t>
      </w:r>
      <w:r w:rsidRPr="006C6FE4">
        <w:rPr>
          <w:rFonts w:ascii="Times New Roman" w:hAnsi="Times New Roman" w:cs="Times New Roman"/>
          <w:sz w:val="23"/>
          <w:szCs w:val="23"/>
        </w:rPr>
        <w:t xml:space="preserve">ante </w:t>
      </w:r>
      <w:r w:rsidR="00176A6F" w:rsidRPr="006C6FE4">
        <w:rPr>
          <w:rFonts w:ascii="Times New Roman" w:hAnsi="Times New Roman" w:cs="Times New Roman"/>
          <w:sz w:val="23"/>
          <w:szCs w:val="23"/>
        </w:rPr>
        <w:t xml:space="preserve">la </w:t>
      </w:r>
      <w:r w:rsidR="002D67EF">
        <w:rPr>
          <w:rFonts w:ascii="Times New Roman" w:hAnsi="Times New Roman" w:cs="Times New Roman"/>
          <w:sz w:val="23"/>
          <w:szCs w:val="23"/>
        </w:rPr>
        <w:t xml:space="preserve">Dirección </w:t>
      </w:r>
      <w:r w:rsidR="00176A6F" w:rsidRPr="006C6FE4">
        <w:rPr>
          <w:rFonts w:ascii="Times New Roman" w:hAnsi="Times New Roman" w:cs="Times New Roman"/>
          <w:sz w:val="23"/>
          <w:szCs w:val="23"/>
        </w:rPr>
        <w:t>de este Instituto</w:t>
      </w:r>
      <w:r w:rsidRPr="006C6FE4">
        <w:rPr>
          <w:rFonts w:ascii="Times New Roman" w:hAnsi="Times New Roman" w:cs="Times New Roman"/>
          <w:sz w:val="23"/>
          <w:szCs w:val="23"/>
        </w:rPr>
        <w:t>, ha sido registrado con los siguientes datos:</w:t>
      </w:r>
    </w:p>
    <w:p w14:paraId="1F0657FD" w14:textId="77777777" w:rsidR="00B76385" w:rsidRPr="0058656F" w:rsidRDefault="00B76385" w:rsidP="00315C8F">
      <w:pPr>
        <w:pStyle w:val="Sinespaciado"/>
        <w:ind w:left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Tablaconcuadrcula"/>
        <w:tblW w:w="10070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7371"/>
      </w:tblGrid>
      <w:tr w:rsidR="00B76385" w:rsidRPr="005D7ACF" w14:paraId="6FDF1B81" w14:textId="77777777" w:rsidTr="006C6FE4">
        <w:tc>
          <w:tcPr>
            <w:tcW w:w="2699" w:type="dxa"/>
          </w:tcPr>
          <w:p w14:paraId="1409AA81" w14:textId="4BBD0C7F" w:rsidR="00176A6F" w:rsidRDefault="00176A6F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Nombre del proyecto:</w:t>
            </w:r>
          </w:p>
          <w:p w14:paraId="2E9541A6" w14:textId="5D3C6280" w:rsidR="00091A66" w:rsidRDefault="00091A66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Línea de Investigación</w:t>
            </w:r>
            <w:r w:rsidR="00F36396">
              <w:rPr>
                <w:rFonts w:ascii="Times New Roman" w:hAnsi="Times New Roman" w:cs="Times New Roman"/>
                <w:sz w:val="23"/>
                <w:szCs w:val="23"/>
              </w:rPr>
              <w:t xml:space="preserve"> e </w:t>
            </w:r>
            <w:r w:rsidR="006C6FE4"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 w:rsidR="00F36396">
              <w:rPr>
                <w:rFonts w:ascii="Times New Roman" w:hAnsi="Times New Roman" w:cs="Times New Roman"/>
                <w:sz w:val="23"/>
                <w:szCs w:val="23"/>
              </w:rPr>
              <w:t xml:space="preserve">ncidencia </w:t>
            </w:r>
            <w:r w:rsidR="006C6FE4">
              <w:rPr>
                <w:rFonts w:ascii="Times New Roman" w:hAnsi="Times New Roman" w:cs="Times New Roman"/>
                <w:sz w:val="23"/>
                <w:szCs w:val="23"/>
              </w:rPr>
              <w:t>S</w:t>
            </w:r>
            <w:r w:rsidR="00F36396">
              <w:rPr>
                <w:rFonts w:ascii="Times New Roman" w:hAnsi="Times New Roman" w:cs="Times New Roman"/>
                <w:sz w:val="23"/>
                <w:szCs w:val="23"/>
              </w:rPr>
              <w:t>ocial:</w:t>
            </w:r>
          </w:p>
          <w:p w14:paraId="733BE98C" w14:textId="0D97CFC0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Folio de registro:</w:t>
            </w:r>
          </w:p>
          <w:p w14:paraId="5C7B9A37" w14:textId="77777777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Responsable</w:t>
            </w:r>
            <w:r w:rsidRPr="00920353">
              <w:rPr>
                <w:rFonts w:ascii="Times New Roman" w:hAnsi="Times New Roman" w:cs="Times New Roman"/>
                <w:bCs/>
                <w:sz w:val="23"/>
                <w:szCs w:val="23"/>
              </w:rPr>
              <w:t>:</w:t>
            </w:r>
          </w:p>
          <w:p w14:paraId="0CD821A6" w14:textId="354B5F61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Colaborador</w:t>
            </w:r>
            <w:r w:rsidR="00176A6F">
              <w:rPr>
                <w:rFonts w:ascii="Times New Roman" w:hAnsi="Times New Roman" w:cs="Times New Roman"/>
                <w:sz w:val="23"/>
                <w:szCs w:val="23"/>
              </w:rPr>
              <w:t>as(</w:t>
            </w: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es</w:t>
            </w:r>
            <w:r w:rsidR="00176A6F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920353">
              <w:rPr>
                <w:rFonts w:ascii="Times New Roman" w:hAnsi="Times New Roman" w:cs="Times New Roman"/>
                <w:bCs/>
                <w:sz w:val="23"/>
                <w:szCs w:val="23"/>
              </w:rPr>
              <w:t>:</w:t>
            </w:r>
          </w:p>
          <w:p w14:paraId="5A8FA5D5" w14:textId="77777777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17B3587D" w14:textId="77777777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Duración del proyecto:</w:t>
            </w:r>
          </w:p>
          <w:p w14:paraId="565660AA" w14:textId="77777777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Fecha de registro:</w:t>
            </w:r>
          </w:p>
          <w:p w14:paraId="6C65EE46" w14:textId="77777777" w:rsidR="002A2160" w:rsidRDefault="002A2160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AC74EDF" w14:textId="2FC8B1BA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Recurso solicitado:</w:t>
            </w:r>
          </w:p>
        </w:tc>
        <w:tc>
          <w:tcPr>
            <w:tcW w:w="7371" w:type="dxa"/>
          </w:tcPr>
          <w:p w14:paraId="5B29972E" w14:textId="6BDBAF6F" w:rsidR="00B76385" w:rsidRDefault="00176A6F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 w:rsidRPr="00176A6F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Nombre del proyecto</w:t>
            </w: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.</w:t>
            </w:r>
          </w:p>
          <w:p w14:paraId="65E63646" w14:textId="77777777" w:rsidR="00091A66" w:rsidRDefault="00091A66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</w:p>
          <w:p w14:paraId="0926B39E" w14:textId="77777777" w:rsidR="00F36396" w:rsidRDefault="00F36396" w:rsidP="00176A6F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</w:p>
          <w:p w14:paraId="65999534" w14:textId="68F1390E" w:rsidR="00B76385" w:rsidRDefault="00176A6F" w:rsidP="00176A6F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Folio del proyecto.</w:t>
            </w:r>
          </w:p>
          <w:p w14:paraId="67EC7CD9" w14:textId="4A13ED72" w:rsidR="00176A6F" w:rsidRPr="00176A6F" w:rsidRDefault="00176A6F" w:rsidP="00176A6F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Nombre</w:t>
            </w:r>
            <w:r w:rsid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 xml:space="preserve"> completo</w:t>
            </w: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 xml:space="preserve"> y adscripción.</w:t>
            </w:r>
          </w:p>
          <w:p w14:paraId="4FFDCF65" w14:textId="13728005" w:rsidR="00B76385" w:rsidRPr="002A2160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Cs/>
                <w:color w:val="FFC000"/>
                <w:sz w:val="23"/>
                <w:szCs w:val="23"/>
              </w:rPr>
            </w:pP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Nombres completos e instituciones de adscripción.</w:t>
            </w:r>
          </w:p>
          <w:p w14:paraId="3C1FCE29" w14:textId="77777777" w:rsidR="002A2160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E103798" w14:textId="59B0D340" w:rsidR="00B76385" w:rsidRPr="00AE1BCD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sz w:val="23"/>
                <w:szCs w:val="23"/>
              </w:rPr>
            </w:pP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día</w:t>
            </w:r>
            <w:r w:rsidR="00AE7D58"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/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mes</w:t>
            </w:r>
            <w:r w:rsidR="00B76385"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/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año</w:t>
            </w:r>
            <w:r w:rsidR="00B76385" w:rsidRPr="00AE1BCD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B76385" w:rsidRPr="00AE1BCD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a</w:t>
            </w:r>
            <w:r w:rsidR="00AE7D58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l 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día</w:t>
            </w:r>
            <w:r w:rsidR="00B76385"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/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mes</w:t>
            </w:r>
            <w:r w:rsidR="00B76385"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/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año.</w:t>
            </w:r>
          </w:p>
          <w:p w14:paraId="4433B0D6" w14:textId="77777777" w:rsidR="002A2160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día/mes/año</w:t>
            </w:r>
            <w:r w:rsidRPr="00AE1BCD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(fecha en que la jefatura de investigación registra el proyecto, debe ser anterior al inicio del proyecto)</w:t>
            </w: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.</w:t>
            </w:r>
          </w:p>
          <w:p w14:paraId="24230E0F" w14:textId="0B3AC4EF" w:rsidR="00B76385" w:rsidRPr="00AE1BCD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160">
              <w:rPr>
                <w:rFonts w:ascii="Times New Roman" w:hAnsi="Times New Roman" w:cs="Times New Roman"/>
                <w:b/>
                <w:bCs/>
                <w:color w:val="FFC000"/>
                <w:sz w:val="23"/>
                <w:szCs w:val="23"/>
              </w:rPr>
              <w:t>El recurso está sujeto a disponibilidad presupuestal.</w:t>
            </w:r>
          </w:p>
        </w:tc>
      </w:tr>
    </w:tbl>
    <w:p w14:paraId="1DCF432A" w14:textId="77777777" w:rsidR="002A2160" w:rsidRPr="0058656F" w:rsidRDefault="002A2160" w:rsidP="00315C8F">
      <w:pPr>
        <w:pStyle w:val="Sinespaciado"/>
        <w:ind w:left="709"/>
        <w:jc w:val="both"/>
        <w:rPr>
          <w:rFonts w:ascii="Times New Roman" w:hAnsi="Times New Roman" w:cs="Times New Roman"/>
          <w:sz w:val="8"/>
          <w:szCs w:val="8"/>
        </w:rPr>
      </w:pPr>
    </w:p>
    <w:p w14:paraId="3FC74209" w14:textId="7184FDE6" w:rsidR="00315C8F" w:rsidRPr="006C6FE4" w:rsidRDefault="00315C8F" w:rsidP="00315C8F">
      <w:pPr>
        <w:pStyle w:val="Sinespaciado"/>
        <w:ind w:left="709"/>
        <w:jc w:val="both"/>
        <w:rPr>
          <w:rFonts w:ascii="Times New Roman" w:hAnsi="Times New Roman" w:cs="Times New Roman"/>
          <w:sz w:val="23"/>
          <w:szCs w:val="23"/>
        </w:rPr>
      </w:pPr>
      <w:r w:rsidRPr="006C6FE4">
        <w:rPr>
          <w:rFonts w:ascii="Times New Roman" w:hAnsi="Times New Roman" w:cs="Times New Roman"/>
          <w:sz w:val="23"/>
          <w:szCs w:val="23"/>
        </w:rPr>
        <w:t xml:space="preserve">Así mismo, le </w:t>
      </w:r>
      <w:r w:rsidR="00B26292" w:rsidRPr="006C6FE4">
        <w:rPr>
          <w:rFonts w:ascii="Times New Roman" w:hAnsi="Times New Roman" w:cs="Times New Roman"/>
          <w:sz w:val="23"/>
          <w:szCs w:val="23"/>
        </w:rPr>
        <w:t>comunico</w:t>
      </w:r>
      <w:r w:rsidRPr="006C6FE4">
        <w:rPr>
          <w:rFonts w:ascii="Times New Roman" w:hAnsi="Times New Roman" w:cs="Times New Roman"/>
          <w:sz w:val="23"/>
          <w:szCs w:val="23"/>
        </w:rPr>
        <w:t xml:space="preserve"> que deberá dar de alta el proyecto en la plataforma ProjeQtOr y reportar trimestralmente</w:t>
      </w:r>
      <w:r w:rsidR="002A2160" w:rsidRPr="006C6FE4">
        <w:rPr>
          <w:rFonts w:ascii="Times New Roman" w:hAnsi="Times New Roman" w:cs="Times New Roman"/>
          <w:sz w:val="23"/>
          <w:szCs w:val="23"/>
        </w:rPr>
        <w:t>, en dicha plataforma,</w:t>
      </w:r>
      <w:r w:rsidRPr="006C6FE4">
        <w:rPr>
          <w:rFonts w:ascii="Times New Roman" w:hAnsi="Times New Roman" w:cs="Times New Roman"/>
          <w:sz w:val="23"/>
          <w:szCs w:val="23"/>
        </w:rPr>
        <w:t xml:space="preserve"> el porcentaje de avance correspondiente, en las fechas establecidas por la Coordinación de Investigación de </w:t>
      </w:r>
      <w:r w:rsidR="00B26292" w:rsidRPr="006C6FE4">
        <w:rPr>
          <w:rFonts w:ascii="Times New Roman" w:hAnsi="Times New Roman" w:cs="Times New Roman"/>
          <w:sz w:val="23"/>
          <w:szCs w:val="23"/>
        </w:rPr>
        <w:t xml:space="preserve">esta </w:t>
      </w:r>
      <w:r w:rsidRPr="006C6FE4">
        <w:rPr>
          <w:rFonts w:ascii="Times New Roman" w:hAnsi="Times New Roman" w:cs="Times New Roman"/>
          <w:sz w:val="23"/>
          <w:szCs w:val="23"/>
        </w:rPr>
        <w:t>Universidad.</w:t>
      </w:r>
    </w:p>
    <w:p w14:paraId="5A3D259D" w14:textId="77777777" w:rsidR="00315C8F" w:rsidRPr="006C6FE4" w:rsidRDefault="00315C8F" w:rsidP="00315C8F">
      <w:pPr>
        <w:pStyle w:val="Sinespaciado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14:paraId="76D8E9C6" w14:textId="5FC20A22" w:rsidR="00315C8F" w:rsidRPr="006C6FE4" w:rsidRDefault="00315C8F" w:rsidP="00315C8F">
      <w:pPr>
        <w:pStyle w:val="Sinespaciado"/>
        <w:ind w:left="709"/>
        <w:jc w:val="both"/>
        <w:rPr>
          <w:rFonts w:ascii="Times New Roman" w:hAnsi="Times New Roman" w:cs="Times New Roman"/>
          <w:sz w:val="23"/>
          <w:szCs w:val="23"/>
        </w:rPr>
      </w:pPr>
      <w:r w:rsidRPr="006C6FE4">
        <w:rPr>
          <w:rFonts w:ascii="Times New Roman" w:hAnsi="Times New Roman" w:cs="Times New Roman"/>
          <w:sz w:val="23"/>
          <w:szCs w:val="23"/>
        </w:rPr>
        <w:t>Por otra parte, le expreso mi reconocimiento por contribuir</w:t>
      </w:r>
      <w:r w:rsidR="00B26292" w:rsidRPr="006C6FE4">
        <w:rPr>
          <w:rFonts w:ascii="Times New Roman" w:hAnsi="Times New Roman" w:cs="Times New Roman"/>
          <w:sz w:val="23"/>
          <w:szCs w:val="23"/>
        </w:rPr>
        <w:t>,</w:t>
      </w:r>
      <w:r w:rsidRPr="006C6FE4">
        <w:rPr>
          <w:rFonts w:ascii="Times New Roman" w:hAnsi="Times New Roman" w:cs="Times New Roman"/>
          <w:sz w:val="23"/>
          <w:szCs w:val="23"/>
        </w:rPr>
        <w:t xml:space="preserve"> </w:t>
      </w:r>
      <w:r w:rsidR="00B26292" w:rsidRPr="006C6FE4">
        <w:rPr>
          <w:rFonts w:ascii="Times New Roman" w:hAnsi="Times New Roman" w:cs="Times New Roman"/>
          <w:sz w:val="23"/>
          <w:szCs w:val="23"/>
        </w:rPr>
        <w:t xml:space="preserve">en su área de investigación, </w:t>
      </w:r>
      <w:r w:rsidRPr="006C6FE4">
        <w:rPr>
          <w:rFonts w:ascii="Times New Roman" w:hAnsi="Times New Roman" w:cs="Times New Roman"/>
          <w:sz w:val="23"/>
          <w:szCs w:val="23"/>
        </w:rPr>
        <w:t>al desarrollo científico, tecnológico y social del estado de Oaxaca</w:t>
      </w:r>
      <w:r w:rsidR="00B26292" w:rsidRPr="006C6FE4">
        <w:rPr>
          <w:rFonts w:ascii="Times New Roman" w:hAnsi="Times New Roman" w:cs="Times New Roman"/>
          <w:sz w:val="23"/>
          <w:szCs w:val="23"/>
        </w:rPr>
        <w:t>.</w:t>
      </w:r>
    </w:p>
    <w:p w14:paraId="7A8D46CA" w14:textId="77777777" w:rsidR="00315C8F" w:rsidRPr="006C6FE4" w:rsidRDefault="00315C8F" w:rsidP="00315C8F">
      <w:pPr>
        <w:pStyle w:val="Sinespaciado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14:paraId="18E1A8F3" w14:textId="773B1535" w:rsidR="00315C8F" w:rsidRPr="006C6FE4" w:rsidRDefault="003B6AF9" w:rsidP="00315C8F">
      <w:pPr>
        <w:pStyle w:val="Sinespaciado"/>
        <w:ind w:left="709"/>
        <w:jc w:val="both"/>
        <w:rPr>
          <w:rFonts w:ascii="Times New Roman" w:hAnsi="Times New Roman" w:cs="Times New Roman"/>
          <w:sz w:val="23"/>
          <w:szCs w:val="23"/>
        </w:rPr>
      </w:pPr>
      <w:r w:rsidRPr="006C6FE4">
        <w:rPr>
          <w:rFonts w:ascii="Times New Roman" w:hAnsi="Times New Roman" w:cs="Times New Roman"/>
          <w:sz w:val="23"/>
          <w:szCs w:val="23"/>
        </w:rPr>
        <w:t>Sin más por el momento, quedo de usted.</w:t>
      </w:r>
    </w:p>
    <w:p w14:paraId="407E6F0B" w14:textId="77777777" w:rsidR="00315C8F" w:rsidRPr="006C6FE4" w:rsidRDefault="00315C8F" w:rsidP="00315C8F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hAnsi="Times New Roman" w:cs="Times New Roman"/>
          <w:color w:val="000000"/>
          <w:sz w:val="18"/>
          <w:szCs w:val="18"/>
          <w:lang w:val="es-MX"/>
        </w:rPr>
      </w:pPr>
    </w:p>
    <w:p w14:paraId="4D76DAA1" w14:textId="77777777" w:rsidR="00315C8F" w:rsidRPr="006C6FE4" w:rsidRDefault="00315C8F" w:rsidP="006C6FE4">
      <w:pPr>
        <w:pStyle w:val="Sinespaciado"/>
        <w:ind w:left="70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C6FE4">
        <w:rPr>
          <w:rFonts w:ascii="Times New Roman" w:hAnsi="Times New Roman" w:cs="Times New Roman"/>
          <w:b/>
          <w:sz w:val="23"/>
          <w:szCs w:val="23"/>
        </w:rPr>
        <w:t>A t e n t a m e n t e</w:t>
      </w:r>
    </w:p>
    <w:p w14:paraId="63AE1FF6" w14:textId="77777777" w:rsidR="00315C8F" w:rsidRPr="006C6FE4" w:rsidRDefault="00315C8F" w:rsidP="006C6FE4">
      <w:pPr>
        <w:pStyle w:val="Sinespaciado"/>
        <w:ind w:left="70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C6FE4">
        <w:rPr>
          <w:rFonts w:ascii="Times New Roman" w:hAnsi="Times New Roman" w:cs="Times New Roman"/>
          <w:b/>
          <w:sz w:val="23"/>
          <w:szCs w:val="23"/>
        </w:rPr>
        <w:t>“</w:t>
      </w:r>
      <w:r w:rsidRPr="006C6FE4">
        <w:rPr>
          <w:rFonts w:ascii="Times New Roman" w:hAnsi="Times New Roman" w:cs="Times New Roman"/>
          <w:b/>
          <w:i/>
          <w:sz w:val="23"/>
          <w:szCs w:val="23"/>
        </w:rPr>
        <w:t>Labor et Sapientia, Libertas”</w:t>
      </w:r>
    </w:p>
    <w:p w14:paraId="2A0D1987" w14:textId="77777777" w:rsidR="00315C8F" w:rsidRPr="006C6FE4" w:rsidRDefault="00315C8F" w:rsidP="006C6FE4">
      <w:pPr>
        <w:pStyle w:val="Sinespaciado"/>
        <w:ind w:left="709"/>
        <w:jc w:val="center"/>
        <w:rPr>
          <w:rFonts w:ascii="Times New Roman" w:hAnsi="Times New Roman" w:cs="Times New Roman"/>
          <w:sz w:val="23"/>
          <w:szCs w:val="23"/>
        </w:rPr>
      </w:pPr>
      <w:r w:rsidRPr="006C6FE4">
        <w:rPr>
          <w:rFonts w:ascii="Times New Roman" w:hAnsi="Times New Roman" w:cs="Times New Roman"/>
          <w:sz w:val="23"/>
          <w:szCs w:val="23"/>
        </w:rPr>
        <w:t>Heroica Cd. de Huajuapan de León, Oaxaca</w:t>
      </w:r>
    </w:p>
    <w:p w14:paraId="53991EDE" w14:textId="3D0B8415" w:rsidR="00315C8F" w:rsidRPr="00735602" w:rsidRDefault="00735602" w:rsidP="006C6FE4">
      <w:pPr>
        <w:pStyle w:val="Sinespaciado"/>
        <w:ind w:left="709"/>
        <w:jc w:val="center"/>
        <w:rPr>
          <w:rFonts w:ascii="Times New Roman" w:hAnsi="Times New Roman" w:cs="Times New Roman"/>
          <w:sz w:val="23"/>
          <w:szCs w:val="23"/>
        </w:rPr>
      </w:pPr>
      <w:r w:rsidRPr="00735602">
        <w:rPr>
          <w:rFonts w:ascii="Times New Roman" w:hAnsi="Times New Roman" w:cs="Times New Roman"/>
          <w:sz w:val="23"/>
          <w:szCs w:val="23"/>
        </w:rPr>
        <w:t>04</w:t>
      </w:r>
      <w:r w:rsidR="00315C8F" w:rsidRPr="00735602">
        <w:rPr>
          <w:rFonts w:ascii="Times New Roman" w:hAnsi="Times New Roman" w:cs="Times New Roman"/>
          <w:sz w:val="23"/>
          <w:szCs w:val="23"/>
        </w:rPr>
        <w:t xml:space="preserve"> de </w:t>
      </w:r>
      <w:r w:rsidRPr="00735602">
        <w:rPr>
          <w:rFonts w:ascii="Times New Roman" w:hAnsi="Times New Roman" w:cs="Times New Roman"/>
          <w:sz w:val="23"/>
          <w:szCs w:val="23"/>
        </w:rPr>
        <w:t xml:space="preserve">septiembre </w:t>
      </w:r>
      <w:r w:rsidR="00315C8F" w:rsidRPr="00735602">
        <w:rPr>
          <w:rFonts w:ascii="Times New Roman" w:hAnsi="Times New Roman" w:cs="Times New Roman"/>
          <w:sz w:val="23"/>
          <w:szCs w:val="23"/>
        </w:rPr>
        <w:t>de 2026</w:t>
      </w:r>
    </w:p>
    <w:p w14:paraId="344207C9" w14:textId="77777777" w:rsidR="00315C8F" w:rsidRPr="006C6FE4" w:rsidRDefault="00315C8F" w:rsidP="00315C8F">
      <w:pPr>
        <w:pStyle w:val="Sinespaciado"/>
        <w:ind w:left="709"/>
        <w:jc w:val="center"/>
        <w:rPr>
          <w:rFonts w:ascii="Times New Roman" w:hAnsi="Times New Roman" w:cs="Times New Roman"/>
          <w:sz w:val="23"/>
          <w:szCs w:val="23"/>
        </w:rPr>
      </w:pPr>
    </w:p>
    <w:p w14:paraId="59578F35" w14:textId="77777777" w:rsidR="00315C8F" w:rsidRPr="006C6FE4" w:rsidRDefault="00315C8F" w:rsidP="00315C8F">
      <w:pPr>
        <w:pStyle w:val="Sinespaciado"/>
        <w:ind w:left="709"/>
        <w:jc w:val="center"/>
        <w:rPr>
          <w:rFonts w:ascii="Times New Roman" w:hAnsi="Times New Roman" w:cs="Times New Roman"/>
          <w:sz w:val="23"/>
          <w:szCs w:val="23"/>
        </w:rPr>
      </w:pPr>
    </w:p>
    <w:p w14:paraId="0F1DC2F7" w14:textId="7394DF02" w:rsidR="00315C8F" w:rsidRPr="006C6FE4" w:rsidRDefault="00315C8F" w:rsidP="00315C8F">
      <w:pPr>
        <w:pStyle w:val="Sinespaciado"/>
        <w:ind w:left="709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6C6FE4">
        <w:rPr>
          <w:rFonts w:ascii="Times New Roman" w:hAnsi="Times New Roman" w:cs="Times New Roman"/>
          <w:bCs/>
          <w:sz w:val="23"/>
          <w:szCs w:val="23"/>
        </w:rPr>
        <w:t>Dr</w:t>
      </w:r>
      <w:r w:rsidR="00EF3DBF" w:rsidRPr="006C6FE4">
        <w:rPr>
          <w:rFonts w:ascii="Times New Roman" w:hAnsi="Times New Roman" w:cs="Times New Roman"/>
          <w:bCs/>
          <w:sz w:val="23"/>
          <w:szCs w:val="23"/>
        </w:rPr>
        <w:t>a</w:t>
      </w:r>
      <w:r w:rsidRPr="006C6FE4">
        <w:rPr>
          <w:rFonts w:ascii="Times New Roman" w:hAnsi="Times New Roman" w:cs="Times New Roman"/>
          <w:bCs/>
          <w:sz w:val="23"/>
          <w:szCs w:val="23"/>
        </w:rPr>
        <w:t>.</w:t>
      </w:r>
      <w:r w:rsidR="00AE7D58" w:rsidRPr="006C6FE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AE7D58" w:rsidRPr="00735602">
        <w:rPr>
          <w:rFonts w:ascii="Times New Roman" w:hAnsi="Times New Roman" w:cs="Times New Roman"/>
          <w:bCs/>
          <w:color w:val="FFC000"/>
          <w:sz w:val="23"/>
          <w:szCs w:val="23"/>
        </w:rPr>
        <w:t>---------------</w:t>
      </w:r>
    </w:p>
    <w:p w14:paraId="03CD47FD" w14:textId="021F353E" w:rsidR="00315C8F" w:rsidRPr="006C6FE4" w:rsidRDefault="00AF015A" w:rsidP="00315C8F">
      <w:pPr>
        <w:pStyle w:val="Sinespaciado"/>
        <w:ind w:left="709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6E0162">
        <w:rPr>
          <w:rFonts w:ascii="Times New Roman" w:hAnsi="Times New Roman" w:cs="Times New Roman"/>
          <w:bCs/>
          <w:sz w:val="23"/>
          <w:szCs w:val="23"/>
        </w:rPr>
        <w:t>Director(a)</w:t>
      </w:r>
      <w:r w:rsidR="00315C8F" w:rsidRPr="006E016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315C8F" w:rsidRPr="006C6FE4">
        <w:rPr>
          <w:rFonts w:ascii="Times New Roman" w:hAnsi="Times New Roman" w:cs="Times New Roman"/>
          <w:bCs/>
          <w:sz w:val="23"/>
          <w:szCs w:val="23"/>
        </w:rPr>
        <w:t xml:space="preserve">del Instituto de </w:t>
      </w:r>
      <w:r w:rsidR="00EF3DBF" w:rsidRPr="00735602">
        <w:rPr>
          <w:rFonts w:ascii="Times New Roman" w:hAnsi="Times New Roman" w:cs="Times New Roman"/>
          <w:bCs/>
          <w:color w:val="FFC000"/>
          <w:sz w:val="23"/>
          <w:szCs w:val="23"/>
        </w:rPr>
        <w:t>--------</w:t>
      </w:r>
    </w:p>
    <w:p w14:paraId="76409D35" w14:textId="77777777" w:rsidR="006C6FE4" w:rsidRDefault="006C6FE4" w:rsidP="0029384B">
      <w:pPr>
        <w:pStyle w:val="Sinespaciado"/>
        <w:rPr>
          <w:rFonts w:ascii="Times New Roman" w:hAnsi="Times New Roman" w:cs="Times New Roman"/>
        </w:rPr>
      </w:pPr>
    </w:p>
    <w:p w14:paraId="6B668734" w14:textId="4A27EB3A" w:rsidR="006C6FE4" w:rsidRPr="00114409" w:rsidRDefault="006C6FE4" w:rsidP="00315C8F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hAnsi="Times New Roman" w:cs="Times New Roman"/>
          <w:sz w:val="16"/>
          <w:szCs w:val="16"/>
          <w:lang w:val="es-MX"/>
        </w:rPr>
      </w:pPr>
      <w:r w:rsidRPr="00114409">
        <w:rPr>
          <w:rFonts w:ascii="Times New Roman" w:hAnsi="Times New Roman" w:cs="Times New Roman"/>
          <w:sz w:val="16"/>
          <w:szCs w:val="16"/>
          <w:lang w:val="es-MX"/>
        </w:rPr>
        <w:t xml:space="preserve">C. c. p. </w:t>
      </w:r>
      <w:r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Dra. Silvia Reyes Mora - Vice-Rectora Académica. Para su conocimiento.</w:t>
      </w:r>
    </w:p>
    <w:p w14:paraId="65033AA4" w14:textId="2B6C1D9D" w:rsidR="006C6FE4" w:rsidRPr="00114409" w:rsidRDefault="00315C8F" w:rsidP="006C6FE4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Calibri" w:hAnsi="Times New Roman" w:cs="Times New Roman"/>
          <w:sz w:val="16"/>
          <w:szCs w:val="16"/>
          <w:lang w:val="es-MX" w:eastAsia="es-MX"/>
        </w:rPr>
      </w:pPr>
      <w:r w:rsidRPr="00114409">
        <w:rPr>
          <w:rFonts w:ascii="Times New Roman" w:hAnsi="Times New Roman" w:cs="Times New Roman"/>
          <w:sz w:val="16"/>
          <w:szCs w:val="16"/>
          <w:lang w:val="es-MX"/>
        </w:rPr>
        <w:t xml:space="preserve">C. c. p. </w:t>
      </w:r>
      <w:r w:rsidR="006C6FE4"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Dra. Beatriz Hernández Carlos - Coordinadora de Investigación. Mismo fin.</w:t>
      </w:r>
    </w:p>
    <w:p w14:paraId="6A24C5B7" w14:textId="17F7B411" w:rsidR="006C6FE4" w:rsidRPr="00114409" w:rsidRDefault="006C6FE4" w:rsidP="006C6FE4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hAnsi="Times New Roman" w:cs="Times New Roman"/>
          <w:sz w:val="16"/>
          <w:szCs w:val="16"/>
          <w:lang w:val="es-MX"/>
        </w:rPr>
      </w:pPr>
      <w:r w:rsidRPr="00114409">
        <w:rPr>
          <w:rFonts w:ascii="Times New Roman" w:hAnsi="Times New Roman" w:cs="Times New Roman"/>
          <w:sz w:val="16"/>
          <w:szCs w:val="16"/>
          <w:lang w:val="es-MX"/>
        </w:rPr>
        <w:t>C. c. p. Dra. Colaboradora - Profesora-Investigadora. Mismo fin.</w:t>
      </w:r>
    </w:p>
    <w:p w14:paraId="276A48D6" w14:textId="64A8DBB9" w:rsidR="006C6FE4" w:rsidRPr="00114409" w:rsidRDefault="006C6FE4" w:rsidP="00315C8F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Calibri" w:hAnsi="Times New Roman" w:cs="Times New Roman"/>
          <w:sz w:val="16"/>
          <w:szCs w:val="16"/>
          <w:lang w:val="es-MX" w:eastAsia="es-MX"/>
        </w:rPr>
      </w:pPr>
      <w:r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C. c. p. Dr. Colaborador - Profesor-Investigador. Mismo fin.</w:t>
      </w:r>
    </w:p>
    <w:p w14:paraId="1D922ED2" w14:textId="2A3B0ACF" w:rsidR="00915AA2" w:rsidRPr="00114409" w:rsidRDefault="006C6FE4" w:rsidP="00315C8F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hAnsi="Times New Roman" w:cs="Times New Roman"/>
          <w:sz w:val="16"/>
          <w:szCs w:val="16"/>
          <w:lang w:val="es-MX"/>
        </w:rPr>
      </w:pPr>
      <w:r w:rsidRPr="00114409">
        <w:rPr>
          <w:rFonts w:ascii="Times New Roman" w:hAnsi="Times New Roman" w:cs="Times New Roman"/>
          <w:sz w:val="16"/>
          <w:szCs w:val="16"/>
          <w:lang w:val="es-MX"/>
        </w:rPr>
        <w:t xml:space="preserve">C. c. p. </w:t>
      </w:r>
      <w:r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Expediente.</w:t>
      </w:r>
    </w:p>
    <w:sectPr w:rsidR="00915AA2" w:rsidRPr="00114409" w:rsidSect="002A21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76" w:right="1183" w:bottom="567" w:left="851" w:header="567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7B7F6" w14:textId="77777777" w:rsidR="009D457E" w:rsidRDefault="009D457E" w:rsidP="00364751">
      <w:r>
        <w:separator/>
      </w:r>
    </w:p>
  </w:endnote>
  <w:endnote w:type="continuationSeparator" w:id="0">
    <w:p w14:paraId="202FF0F4" w14:textId="77777777" w:rsidR="009D457E" w:rsidRDefault="009D457E" w:rsidP="0036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venir Lt BT Light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ndhi Sans">
    <w:panose1 w:val="020B0604020202020204"/>
    <w:charset w:val="4D"/>
    <w:family w:val="auto"/>
    <w:notTrueType/>
    <w:pitch w:val="variable"/>
    <w:sig w:usb0="800000AF" w:usb1="5000204B" w:usb2="00000000" w:usb3="00000000" w:csb0="00000001" w:csb1="00000000"/>
  </w:font>
  <w:font w:name="Souvenir Lt BT Demi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Body CS)">
    <w:panose1 w:val="020206030504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A1C86" w14:textId="77777777" w:rsidR="005D7ACF" w:rsidRDefault="005D7A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184" w:type="dxa"/>
      <w:tblInd w:w="70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4"/>
    </w:tblGrid>
    <w:tr w:rsidR="00E76BFA" w:rsidRPr="00551B21" w14:paraId="5E4B9AC3" w14:textId="77777777" w:rsidTr="00F67EEF">
      <w:tc>
        <w:tcPr>
          <w:tcW w:w="9184" w:type="dxa"/>
        </w:tcPr>
        <w:p w14:paraId="38B090D8" w14:textId="69B6E630" w:rsidR="00F67EEF" w:rsidRDefault="00F67EEF" w:rsidP="00F67EEF">
          <w:pPr>
            <w:pStyle w:val="Encabezado"/>
            <w:jc w:val="center"/>
            <w:rPr>
              <w:rFonts w:ascii="Palatino Linotype" w:hAnsi="Palatino Linotype" w:cs="Times New Roman (Body CS)"/>
              <w:caps/>
              <w:color w:val="582C21"/>
              <w:spacing w:val="60"/>
              <w:sz w:val="15"/>
              <w:szCs w:val="15"/>
              <w:lang w:val="es-ES"/>
            </w:rPr>
          </w:pPr>
          <w:r>
            <w:rPr>
              <w:rFonts w:ascii="Palatino Linotype" w:hAnsi="Palatino Linotype" w:cs="Times New Roman (Body CS)"/>
              <w:caps/>
              <w:color w:val="582C21"/>
              <w:spacing w:val="60"/>
              <w:sz w:val="15"/>
              <w:szCs w:val="15"/>
              <w:lang w:val="es-ES"/>
            </w:rPr>
            <w:t>av. Dr. modesto seara vázquez no. 1 – acatlima – c. p. 69004</w:t>
          </w:r>
        </w:p>
        <w:p w14:paraId="47F35D35" w14:textId="34AF0070" w:rsidR="00E76BFA" w:rsidRPr="009C39B6" w:rsidRDefault="00E76BFA" w:rsidP="00F67EEF">
          <w:pPr>
            <w:pStyle w:val="Encabezado"/>
            <w:jc w:val="center"/>
            <w:rPr>
              <w:b/>
              <w:color w:val="582C21"/>
              <w:spacing w:val="40"/>
              <w:sz w:val="22"/>
              <w:szCs w:val="22"/>
              <w:lang w:val="es-ES"/>
            </w:rPr>
          </w:pPr>
          <w:r w:rsidRPr="009C39B6">
            <w:rPr>
              <w:rFonts w:ascii="Palatino Linotype" w:hAnsi="Palatino Linotype" w:cs="Times New Roman (Body CS)"/>
              <w:b/>
              <w:caps/>
              <w:color w:val="582C21"/>
              <w:spacing w:val="40"/>
              <w:sz w:val="22"/>
              <w:szCs w:val="22"/>
              <w:lang w:val="es-ES"/>
            </w:rPr>
            <w:t>OAXACA</w:t>
          </w:r>
        </w:p>
      </w:tc>
    </w:tr>
  </w:tbl>
  <w:p w14:paraId="32BE1582" w14:textId="414BD9F8" w:rsidR="00435577" w:rsidRPr="00551B21" w:rsidRDefault="00435577">
    <w:pPr>
      <w:pStyle w:val="Piedepgina"/>
      <w:rPr>
        <w:lang w:val="es-MX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9F187" w14:textId="77777777" w:rsidR="005D7ACF" w:rsidRDefault="005D7A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1A340" w14:textId="77777777" w:rsidR="009D457E" w:rsidRDefault="009D457E" w:rsidP="00364751">
      <w:r>
        <w:separator/>
      </w:r>
    </w:p>
  </w:footnote>
  <w:footnote w:type="continuationSeparator" w:id="0">
    <w:p w14:paraId="557DA30C" w14:textId="77777777" w:rsidR="009D457E" w:rsidRDefault="009D457E" w:rsidP="00364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F3B99" w14:textId="77777777" w:rsidR="005D7ACF" w:rsidRDefault="005D7A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94"/>
      <w:gridCol w:w="8496"/>
    </w:tblGrid>
    <w:tr w:rsidR="000272A1" w:rsidRPr="005D7ACF" w14:paraId="20F4A01D" w14:textId="77777777" w:rsidTr="008E7F54">
      <w:trPr>
        <w:trHeight w:val="1137"/>
      </w:trPr>
      <w:tc>
        <w:tcPr>
          <w:tcW w:w="1994" w:type="dxa"/>
        </w:tcPr>
        <w:p w14:paraId="44DE9392" w14:textId="0E913169" w:rsidR="000272A1" w:rsidRDefault="006C6FE4" w:rsidP="00390552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3CBE2E4" wp14:editId="02EFD102">
                <wp:simplePos x="0" y="0"/>
                <wp:positionH relativeFrom="column">
                  <wp:posOffset>13580</wp:posOffset>
                </wp:positionH>
                <wp:positionV relativeFrom="page">
                  <wp:posOffset>-117695</wp:posOffset>
                </wp:positionV>
                <wp:extent cx="1220400" cy="1245600"/>
                <wp:effectExtent l="0" t="0" r="0" b="0"/>
                <wp:wrapNone/>
                <wp:docPr id="1248390395" name="Imagen 12483903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utm-café-encabezado-UTMsol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400" cy="124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96" w:type="dxa"/>
        </w:tcPr>
        <w:p w14:paraId="2F493694" w14:textId="77777777" w:rsidR="00121DD9" w:rsidRPr="00D361C6" w:rsidRDefault="00121DD9" w:rsidP="00FE2D31">
          <w:pPr>
            <w:pStyle w:val="Encabezado"/>
            <w:jc w:val="right"/>
            <w:rPr>
              <w:color w:val="582C21"/>
              <w:sz w:val="18"/>
              <w:szCs w:val="18"/>
            </w:rPr>
          </w:pPr>
        </w:p>
        <w:p w14:paraId="26BF8F34" w14:textId="77777777" w:rsidR="000272A1" w:rsidRPr="00D361C6" w:rsidRDefault="000272A1" w:rsidP="00FE2D31">
          <w:pPr>
            <w:pStyle w:val="Encabezado"/>
            <w:jc w:val="right"/>
            <w:rPr>
              <w:color w:val="582C21"/>
              <w:sz w:val="18"/>
              <w:szCs w:val="18"/>
            </w:rPr>
          </w:pPr>
        </w:p>
        <w:p w14:paraId="39EBE300" w14:textId="2ED88BFA" w:rsidR="00121DD9" w:rsidRPr="00FE2D31" w:rsidRDefault="00121DD9" w:rsidP="00121DD9">
          <w:pPr>
            <w:pStyle w:val="Encabezado"/>
            <w:ind w:right="-61"/>
            <w:jc w:val="right"/>
            <w:rPr>
              <w:color w:val="582C21"/>
              <w:sz w:val="22"/>
              <w:szCs w:val="22"/>
              <w:lang w:val="es-ES"/>
            </w:rPr>
          </w:pPr>
          <w:r w:rsidRPr="00FE2D31">
            <w:rPr>
              <w:rFonts w:ascii="Palatino Linotype" w:hAnsi="Palatino Linotype" w:cs="Times New Roman (Body CS)"/>
              <w:b/>
              <w:smallCaps/>
              <w:color w:val="582C21"/>
              <w:spacing w:val="100"/>
              <w:sz w:val="22"/>
              <w:szCs w:val="22"/>
              <w:lang w:val="es-ES"/>
            </w:rPr>
            <w:t>Universidad Tecnológica de la Mixteca</w:t>
          </w:r>
        </w:p>
        <w:p w14:paraId="7762B632" w14:textId="433CFA01" w:rsidR="00121DD9" w:rsidRPr="0029384B" w:rsidRDefault="00551B21" w:rsidP="0029384B">
          <w:pPr>
            <w:pStyle w:val="Encabezado"/>
            <w:jc w:val="right"/>
            <w:rPr>
              <w:rFonts w:ascii="Palatino Linotype" w:hAnsi="Palatino Linotype" w:cs="Times New Roman (Body CS)"/>
              <w:smallCaps/>
              <w:color w:val="582C21"/>
              <w:spacing w:val="40"/>
              <w:sz w:val="20"/>
              <w:szCs w:val="20"/>
              <w:lang w:val="es-ES"/>
            </w:rPr>
          </w:pPr>
          <w:r>
            <w:rPr>
              <w:rFonts w:ascii="Palatino Linotype" w:hAnsi="Palatino Linotype" w:cs="Times New Roman (Body CS)"/>
              <w:smallCaps/>
              <w:color w:val="582C21"/>
              <w:spacing w:val="40"/>
              <w:sz w:val="20"/>
              <w:szCs w:val="20"/>
              <w:lang w:val="es-ES"/>
            </w:rPr>
            <w:t xml:space="preserve"> Instituto de </w:t>
          </w:r>
          <w:r w:rsidR="005D7ACF">
            <w:rPr>
              <w:rFonts w:ascii="Palatino Linotype" w:hAnsi="Palatino Linotype" w:cs="Times New Roman (Body CS)"/>
              <w:smallCaps/>
              <w:color w:val="582C21"/>
              <w:spacing w:val="40"/>
              <w:sz w:val="20"/>
              <w:szCs w:val="20"/>
              <w:lang w:val="es-ES"/>
            </w:rPr>
            <w:t>xxxxxxxx</w:t>
          </w:r>
          <w:bookmarkStart w:id="1" w:name="_GoBack"/>
          <w:bookmarkEnd w:id="1"/>
        </w:p>
      </w:tc>
    </w:tr>
    <w:tr w:rsidR="0029384B" w:rsidRPr="005D7ACF" w14:paraId="45A34F3F" w14:textId="77777777" w:rsidTr="0029384B">
      <w:trPr>
        <w:trHeight w:val="368"/>
      </w:trPr>
      <w:tc>
        <w:tcPr>
          <w:tcW w:w="1994" w:type="dxa"/>
        </w:tcPr>
        <w:p w14:paraId="40BA5FB8" w14:textId="77777777" w:rsidR="0029384B" w:rsidRPr="0029384B" w:rsidRDefault="0029384B" w:rsidP="00390552">
          <w:pPr>
            <w:pStyle w:val="Encabezado"/>
            <w:rPr>
              <w:noProof/>
              <w:lang w:val="es-MX"/>
            </w:rPr>
          </w:pPr>
        </w:p>
      </w:tc>
      <w:tc>
        <w:tcPr>
          <w:tcW w:w="8496" w:type="dxa"/>
        </w:tcPr>
        <w:p w14:paraId="48F6F860" w14:textId="3DA8CF14" w:rsidR="0029384B" w:rsidRPr="0029384B" w:rsidRDefault="0029384B" w:rsidP="0029384B">
          <w:pPr>
            <w:pStyle w:val="Encabezado"/>
            <w:jc w:val="center"/>
            <w:rPr>
              <w:color w:val="582C21"/>
              <w:sz w:val="18"/>
              <w:szCs w:val="18"/>
              <w:lang w:val="es-MX"/>
            </w:rPr>
          </w:pPr>
        </w:p>
      </w:tc>
    </w:tr>
  </w:tbl>
  <w:p w14:paraId="573A4715" w14:textId="346E8280" w:rsidR="000272A1" w:rsidRPr="002A2160" w:rsidRDefault="009B1ED6" w:rsidP="002A2160">
    <w:pPr>
      <w:pStyle w:val="Encabezado"/>
      <w:tabs>
        <w:tab w:val="clear" w:pos="4680"/>
        <w:tab w:val="center" w:pos="1843"/>
      </w:tabs>
      <w:jc w:val="right"/>
      <w:rPr>
        <w:lang w:val="es-ES"/>
      </w:rPr>
    </w:pPr>
    <w:r>
      <w:rPr>
        <w:rFonts w:ascii="Calibri" w:eastAsia="Calibri" w:hAnsi="Calibri" w:cs="Tahoma"/>
        <w:color w:val="00000A"/>
        <w:sz w:val="20"/>
        <w:szCs w:val="20"/>
        <w:lang w:val="es-MX"/>
      </w:rPr>
      <w:t xml:space="preserve">    </w:t>
    </w:r>
    <w:r>
      <w:rPr>
        <w:rFonts w:ascii="Calibri" w:eastAsia="Calibri" w:hAnsi="Calibri" w:cs="Tahoma"/>
        <w:color w:val="00000A"/>
        <w:sz w:val="20"/>
        <w:szCs w:val="20"/>
        <w:lang w:val="es-MX"/>
      </w:rPr>
      <w:tab/>
    </w:r>
    <w:r w:rsidRPr="009B1ED6">
      <w:rPr>
        <w:rFonts w:ascii="Calibri" w:eastAsia="Calibri" w:hAnsi="Calibri" w:cs="Tahoma"/>
        <w:color w:val="00000A"/>
        <w:sz w:val="20"/>
        <w:szCs w:val="20"/>
        <w:lang w:val="es-MX"/>
      </w:rPr>
      <w:tab/>
    </w:r>
    <w:r w:rsidR="00861CA0" w:rsidRPr="009B1ED6">
      <w:rPr>
        <w:rFonts w:ascii="Calibri" w:eastAsia="Calibri" w:hAnsi="Calibri" w:cs="Tahoma"/>
        <w:color w:val="00000A"/>
        <w:sz w:val="20"/>
        <w:szCs w:val="20"/>
        <w:lang w:val="es-MX"/>
      </w:rPr>
      <w:t>"</w:t>
    </w:r>
    <w:r w:rsidRPr="009B1ED6">
      <w:rPr>
        <w:rFonts w:ascii="Calibri" w:eastAsia="Calibri" w:hAnsi="Calibri" w:cs="Tahoma"/>
        <w:color w:val="00000A"/>
        <w:sz w:val="20"/>
        <w:szCs w:val="20"/>
        <w:lang w:val="es-MX"/>
      </w:rPr>
      <w:t>2026, AÑO DEL BICENTENARIO DEL NATALICIO DE MARGARITA MAZA PARADA, EJEMPLO DE DIGNIDAD, LEALTAD Y SERVICIO A LA NACIÓN</w:t>
    </w:r>
    <w:r w:rsidR="00861CA0" w:rsidRPr="009B1ED6">
      <w:rPr>
        <w:rFonts w:ascii="Calibri" w:eastAsia="Calibri" w:hAnsi="Calibri" w:cs="Tahoma"/>
        <w:color w:val="00000A"/>
        <w:sz w:val="20"/>
        <w:szCs w:val="20"/>
        <w:lang w:val="es-MX"/>
      </w:rPr>
      <w:t>"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125C8" w14:textId="77777777" w:rsidR="005D7ACF" w:rsidRDefault="005D7AC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06FC"/>
    <w:multiLevelType w:val="hybridMultilevel"/>
    <w:tmpl w:val="3F7E42BE"/>
    <w:lvl w:ilvl="0" w:tplc="121875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FB13FB"/>
    <w:multiLevelType w:val="hybridMultilevel"/>
    <w:tmpl w:val="6BEE0F88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76B7ED9"/>
    <w:multiLevelType w:val="hybridMultilevel"/>
    <w:tmpl w:val="42562CF8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832207F"/>
    <w:multiLevelType w:val="hybridMultilevel"/>
    <w:tmpl w:val="D55471D8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5B86AC7"/>
    <w:multiLevelType w:val="hybridMultilevel"/>
    <w:tmpl w:val="2D8A56A2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10"/>
    <w:rsid w:val="00002390"/>
    <w:rsid w:val="00025835"/>
    <w:rsid w:val="000272A1"/>
    <w:rsid w:val="00052F4E"/>
    <w:rsid w:val="00091A66"/>
    <w:rsid w:val="000B419C"/>
    <w:rsid w:val="000B4E97"/>
    <w:rsid w:val="000F5851"/>
    <w:rsid w:val="00114409"/>
    <w:rsid w:val="00121DD9"/>
    <w:rsid w:val="001239EE"/>
    <w:rsid w:val="0014653C"/>
    <w:rsid w:val="00157B70"/>
    <w:rsid w:val="001644AB"/>
    <w:rsid w:val="00176A6F"/>
    <w:rsid w:val="00177963"/>
    <w:rsid w:val="00197DBA"/>
    <w:rsid w:val="001A2005"/>
    <w:rsid w:val="001D1F03"/>
    <w:rsid w:val="001D77C8"/>
    <w:rsid w:val="002019CF"/>
    <w:rsid w:val="002176E7"/>
    <w:rsid w:val="00234BDE"/>
    <w:rsid w:val="00234EA2"/>
    <w:rsid w:val="00237E25"/>
    <w:rsid w:val="00243711"/>
    <w:rsid w:val="00246A8F"/>
    <w:rsid w:val="00263B99"/>
    <w:rsid w:val="00265639"/>
    <w:rsid w:val="00266697"/>
    <w:rsid w:val="00284518"/>
    <w:rsid w:val="00285ACE"/>
    <w:rsid w:val="0029384B"/>
    <w:rsid w:val="002964AA"/>
    <w:rsid w:val="002A2160"/>
    <w:rsid w:val="002B5F8E"/>
    <w:rsid w:val="002C3029"/>
    <w:rsid w:val="002D67EF"/>
    <w:rsid w:val="00315C8F"/>
    <w:rsid w:val="00320500"/>
    <w:rsid w:val="00333D26"/>
    <w:rsid w:val="00344924"/>
    <w:rsid w:val="003528F9"/>
    <w:rsid w:val="00356A00"/>
    <w:rsid w:val="00364751"/>
    <w:rsid w:val="00365749"/>
    <w:rsid w:val="00370047"/>
    <w:rsid w:val="00372464"/>
    <w:rsid w:val="0037768F"/>
    <w:rsid w:val="0038120A"/>
    <w:rsid w:val="00390552"/>
    <w:rsid w:val="003A3CDA"/>
    <w:rsid w:val="003B01F5"/>
    <w:rsid w:val="003B6AF9"/>
    <w:rsid w:val="003D6215"/>
    <w:rsid w:val="003E108C"/>
    <w:rsid w:val="004114E6"/>
    <w:rsid w:val="00411560"/>
    <w:rsid w:val="00435577"/>
    <w:rsid w:val="00435761"/>
    <w:rsid w:val="0044508D"/>
    <w:rsid w:val="00466537"/>
    <w:rsid w:val="00471DB8"/>
    <w:rsid w:val="0048215F"/>
    <w:rsid w:val="004A17C4"/>
    <w:rsid w:val="004A391F"/>
    <w:rsid w:val="004A5F73"/>
    <w:rsid w:val="004B2703"/>
    <w:rsid w:val="004E3838"/>
    <w:rsid w:val="004E6951"/>
    <w:rsid w:val="004F105E"/>
    <w:rsid w:val="004F5CE5"/>
    <w:rsid w:val="00505494"/>
    <w:rsid w:val="0050580B"/>
    <w:rsid w:val="00520546"/>
    <w:rsid w:val="0053728E"/>
    <w:rsid w:val="00540051"/>
    <w:rsid w:val="005460A6"/>
    <w:rsid w:val="00547EED"/>
    <w:rsid w:val="00551B21"/>
    <w:rsid w:val="005527FF"/>
    <w:rsid w:val="00585505"/>
    <w:rsid w:val="0058656F"/>
    <w:rsid w:val="005B0D57"/>
    <w:rsid w:val="005C0AFE"/>
    <w:rsid w:val="005D053D"/>
    <w:rsid w:val="005D08DF"/>
    <w:rsid w:val="005D1396"/>
    <w:rsid w:val="005D3A0A"/>
    <w:rsid w:val="005D7ACF"/>
    <w:rsid w:val="005F2C4B"/>
    <w:rsid w:val="005F2DAD"/>
    <w:rsid w:val="005F6012"/>
    <w:rsid w:val="00604FA5"/>
    <w:rsid w:val="00611DC2"/>
    <w:rsid w:val="00613373"/>
    <w:rsid w:val="00623B0E"/>
    <w:rsid w:val="00657899"/>
    <w:rsid w:val="0067433A"/>
    <w:rsid w:val="006817CF"/>
    <w:rsid w:val="006C6FE4"/>
    <w:rsid w:val="006D192D"/>
    <w:rsid w:val="006D6091"/>
    <w:rsid w:val="006E0162"/>
    <w:rsid w:val="006E13DA"/>
    <w:rsid w:val="006E7828"/>
    <w:rsid w:val="00735602"/>
    <w:rsid w:val="00740B0A"/>
    <w:rsid w:val="00745B6B"/>
    <w:rsid w:val="00765F3B"/>
    <w:rsid w:val="007A33A6"/>
    <w:rsid w:val="007A4310"/>
    <w:rsid w:val="007B3C9D"/>
    <w:rsid w:val="007C017A"/>
    <w:rsid w:val="007D0863"/>
    <w:rsid w:val="007D2161"/>
    <w:rsid w:val="007D5C9D"/>
    <w:rsid w:val="007F01BB"/>
    <w:rsid w:val="008008EC"/>
    <w:rsid w:val="008305CF"/>
    <w:rsid w:val="00831EFD"/>
    <w:rsid w:val="00842B13"/>
    <w:rsid w:val="008529C9"/>
    <w:rsid w:val="00861CA0"/>
    <w:rsid w:val="008849FB"/>
    <w:rsid w:val="00892F21"/>
    <w:rsid w:val="00895DB1"/>
    <w:rsid w:val="008A6067"/>
    <w:rsid w:val="008C7733"/>
    <w:rsid w:val="008E3DB2"/>
    <w:rsid w:val="008E7AE2"/>
    <w:rsid w:val="008E7F54"/>
    <w:rsid w:val="00911D51"/>
    <w:rsid w:val="00915AA2"/>
    <w:rsid w:val="00942BD2"/>
    <w:rsid w:val="0095628E"/>
    <w:rsid w:val="00974977"/>
    <w:rsid w:val="00977A76"/>
    <w:rsid w:val="009A331D"/>
    <w:rsid w:val="009B1ED6"/>
    <w:rsid w:val="009B3322"/>
    <w:rsid w:val="009B695C"/>
    <w:rsid w:val="009C39B6"/>
    <w:rsid w:val="009D457E"/>
    <w:rsid w:val="009D4611"/>
    <w:rsid w:val="009E2CC4"/>
    <w:rsid w:val="009E4441"/>
    <w:rsid w:val="009F036B"/>
    <w:rsid w:val="009F7ABF"/>
    <w:rsid w:val="00A23736"/>
    <w:rsid w:val="00A31D9B"/>
    <w:rsid w:val="00A31E5F"/>
    <w:rsid w:val="00A3755F"/>
    <w:rsid w:val="00A45C3E"/>
    <w:rsid w:val="00A72373"/>
    <w:rsid w:val="00A72D72"/>
    <w:rsid w:val="00A92C6F"/>
    <w:rsid w:val="00A936D0"/>
    <w:rsid w:val="00A93C94"/>
    <w:rsid w:val="00A96A04"/>
    <w:rsid w:val="00AD3617"/>
    <w:rsid w:val="00AD6990"/>
    <w:rsid w:val="00AE1BCD"/>
    <w:rsid w:val="00AE7D58"/>
    <w:rsid w:val="00AF015A"/>
    <w:rsid w:val="00AF3DEB"/>
    <w:rsid w:val="00B16C26"/>
    <w:rsid w:val="00B23CC7"/>
    <w:rsid w:val="00B26292"/>
    <w:rsid w:val="00B72D13"/>
    <w:rsid w:val="00B76310"/>
    <w:rsid w:val="00B76385"/>
    <w:rsid w:val="00B76A58"/>
    <w:rsid w:val="00B86AF8"/>
    <w:rsid w:val="00BC657D"/>
    <w:rsid w:val="00BD2B00"/>
    <w:rsid w:val="00BD3445"/>
    <w:rsid w:val="00BE273F"/>
    <w:rsid w:val="00C25089"/>
    <w:rsid w:val="00C32B70"/>
    <w:rsid w:val="00C415B3"/>
    <w:rsid w:val="00C524BC"/>
    <w:rsid w:val="00C70DAD"/>
    <w:rsid w:val="00C834BA"/>
    <w:rsid w:val="00CB031F"/>
    <w:rsid w:val="00CC6073"/>
    <w:rsid w:val="00CF1ACB"/>
    <w:rsid w:val="00CF432D"/>
    <w:rsid w:val="00D02DF9"/>
    <w:rsid w:val="00D20F00"/>
    <w:rsid w:val="00D361C6"/>
    <w:rsid w:val="00D52533"/>
    <w:rsid w:val="00D64B38"/>
    <w:rsid w:val="00D66835"/>
    <w:rsid w:val="00D67495"/>
    <w:rsid w:val="00D74AE8"/>
    <w:rsid w:val="00D8609A"/>
    <w:rsid w:val="00D92327"/>
    <w:rsid w:val="00DB63B6"/>
    <w:rsid w:val="00DD31E9"/>
    <w:rsid w:val="00DE0EAF"/>
    <w:rsid w:val="00DF5D88"/>
    <w:rsid w:val="00E0007A"/>
    <w:rsid w:val="00E225F8"/>
    <w:rsid w:val="00E30A47"/>
    <w:rsid w:val="00E333AE"/>
    <w:rsid w:val="00E418A1"/>
    <w:rsid w:val="00E4656E"/>
    <w:rsid w:val="00E56612"/>
    <w:rsid w:val="00E76BFA"/>
    <w:rsid w:val="00E83061"/>
    <w:rsid w:val="00EB4464"/>
    <w:rsid w:val="00EC5A04"/>
    <w:rsid w:val="00ED199A"/>
    <w:rsid w:val="00ED3466"/>
    <w:rsid w:val="00EE2E37"/>
    <w:rsid w:val="00EF3DBF"/>
    <w:rsid w:val="00F14370"/>
    <w:rsid w:val="00F23886"/>
    <w:rsid w:val="00F36396"/>
    <w:rsid w:val="00F4153F"/>
    <w:rsid w:val="00F67EEF"/>
    <w:rsid w:val="00F72DEA"/>
    <w:rsid w:val="00FA14B4"/>
    <w:rsid w:val="00FA3683"/>
    <w:rsid w:val="00FB4670"/>
    <w:rsid w:val="00FC56D5"/>
    <w:rsid w:val="00FE2A85"/>
    <w:rsid w:val="00FE2D31"/>
    <w:rsid w:val="00FF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AB4FB"/>
  <w15:chartTrackingRefBased/>
  <w15:docId w15:val="{A75D3535-580D-4A20-84AB-F4620A5C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2B00"/>
    <w:rPr>
      <w:rFonts w:ascii="Souvenir Lt BT Light" w:hAnsi="Souvenir Lt BT Ligh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475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4751"/>
  </w:style>
  <w:style w:type="paragraph" w:styleId="Piedepgina">
    <w:name w:val="footer"/>
    <w:basedOn w:val="Normal"/>
    <w:link w:val="PiedepginaCar"/>
    <w:uiPriority w:val="99"/>
    <w:unhideWhenUsed/>
    <w:rsid w:val="0036475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4751"/>
  </w:style>
  <w:style w:type="table" w:styleId="Tablaconcuadrcula">
    <w:name w:val="Table Grid"/>
    <w:basedOn w:val="Tablanormal"/>
    <w:uiPriority w:val="39"/>
    <w:rsid w:val="00027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7433A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433A"/>
    <w:rPr>
      <w:rFonts w:ascii="Times New Roman" w:hAnsi="Times New Roman" w:cs="Times New Roman"/>
      <w:sz w:val="18"/>
      <w:szCs w:val="18"/>
    </w:rPr>
  </w:style>
  <w:style w:type="paragraph" w:customStyle="1" w:styleId="contenido">
    <w:name w:val="contenido"/>
    <w:basedOn w:val="Normal"/>
    <w:uiPriority w:val="99"/>
    <w:rsid w:val="005B0D57"/>
    <w:pPr>
      <w:autoSpaceDE w:val="0"/>
      <w:autoSpaceDN w:val="0"/>
      <w:adjustRightInd w:val="0"/>
      <w:spacing w:line="280" w:lineRule="atLeast"/>
      <w:ind w:left="709"/>
      <w:jc w:val="both"/>
      <w:textAlignment w:val="center"/>
    </w:pPr>
    <w:rPr>
      <w:rFonts w:cs="Gandhi Sans"/>
      <w:color w:val="000000"/>
      <w:lang w:val="es-ES_tradnl"/>
    </w:rPr>
  </w:style>
  <w:style w:type="paragraph" w:customStyle="1" w:styleId="LaboretSapientiaLibertas">
    <w:name w:val="Labor et Sapientia Libertas"/>
    <w:basedOn w:val="contenido"/>
    <w:uiPriority w:val="99"/>
    <w:rsid w:val="00E418A1"/>
    <w:pPr>
      <w:spacing w:line="320" w:lineRule="atLeast"/>
    </w:pPr>
    <w:rPr>
      <w:i/>
      <w:iCs/>
    </w:rPr>
  </w:style>
  <w:style w:type="paragraph" w:customStyle="1" w:styleId="Destinatario-Emisor">
    <w:name w:val="Destinatario-Emisor"/>
    <w:basedOn w:val="contenido"/>
    <w:uiPriority w:val="99"/>
    <w:rsid w:val="00B72D13"/>
    <w:pPr>
      <w:spacing w:line="320" w:lineRule="atLeast"/>
    </w:pPr>
    <w:rPr>
      <w:rFonts w:ascii="Souvenir Lt BT Demi" w:hAnsi="Souvenir Lt BT Demi"/>
      <w:b/>
      <w:bCs/>
      <w:sz w:val="28"/>
      <w:szCs w:val="28"/>
    </w:rPr>
  </w:style>
  <w:style w:type="paragraph" w:customStyle="1" w:styleId="ccp">
    <w:name w:val="ccp"/>
    <w:basedOn w:val="contenido"/>
    <w:uiPriority w:val="99"/>
    <w:rsid w:val="00E418A1"/>
    <w:pPr>
      <w:spacing w:line="180" w:lineRule="atLeast"/>
    </w:pPr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D2B0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2B00"/>
    <w:rPr>
      <w:color w:val="605E5C"/>
      <w:shd w:val="clear" w:color="auto" w:fill="E1DFDD"/>
    </w:rPr>
  </w:style>
  <w:style w:type="paragraph" w:customStyle="1" w:styleId="NoParagraphStyle">
    <w:name w:val="[No Paragraph Style]"/>
    <w:rsid w:val="00BD2B0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Cargo">
    <w:name w:val="Cargo"/>
    <w:basedOn w:val="Normal"/>
    <w:qFormat/>
    <w:rsid w:val="00B72D13"/>
    <w:pPr>
      <w:ind w:left="709"/>
    </w:pPr>
    <w:rPr>
      <w:rFonts w:ascii="Souvenir Lt BT Demi" w:hAnsi="Souvenir Lt BT Demi" w:cs="Open Sans"/>
      <w:b/>
      <w:lang w:val="es-ES"/>
    </w:rPr>
  </w:style>
  <w:style w:type="paragraph" w:styleId="Prrafodelista">
    <w:name w:val="List Paragraph"/>
    <w:basedOn w:val="Normal"/>
    <w:uiPriority w:val="34"/>
    <w:qFormat/>
    <w:rsid w:val="009A331D"/>
    <w:pPr>
      <w:ind w:left="720"/>
      <w:contextualSpacing/>
    </w:pPr>
  </w:style>
  <w:style w:type="paragraph" w:styleId="Sinespaciado">
    <w:name w:val="No Spacing"/>
    <w:uiPriority w:val="1"/>
    <w:qFormat/>
    <w:rsid w:val="00315C8F"/>
    <w:rPr>
      <w:rFonts w:ascii="Calibri" w:eastAsia="Calibri" w:hAnsi="Calibri" w:cs="Calibri"/>
      <w:sz w:val="22"/>
      <w:szCs w:val="22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IGNACIO\Downloads\hoja%20membretada%20IngIndust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C:\Users\IGNACIO\Downloads\hoja membretada IngIndustrial.dotx</Template>
  <TotalTime>1</TotalTime>
  <Pages>1</Pages>
  <Words>280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</dc:creator>
  <cp:keywords/>
  <dc:description/>
  <cp:lastModifiedBy>Microsoft Office User</cp:lastModifiedBy>
  <cp:revision>2</cp:revision>
  <cp:lastPrinted>2026-09-09T00:34:00Z</cp:lastPrinted>
  <dcterms:created xsi:type="dcterms:W3CDTF">2026-10-26T15:23:00Z</dcterms:created>
  <dcterms:modified xsi:type="dcterms:W3CDTF">2026-10-26T15:23:00Z</dcterms:modified>
</cp:coreProperties>
</file>